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72397D" w:rsidRDefault="00122637" w:rsidP="0072397D">
      <w:pPr>
        <w:pStyle w:val="Ttulo1"/>
        <w:rPr>
          <w:sz w:val="32"/>
        </w:rPr>
      </w:pPr>
      <w:r w:rsidRPr="0072397D">
        <w:rPr>
          <w:sz w:val="32"/>
        </w:rPr>
        <w:t>Hueso Hioides</w:t>
      </w:r>
    </w:p>
    <w:p w:rsidR="00122637" w:rsidRPr="0072397D" w:rsidRDefault="000653B2" w:rsidP="0072397D">
      <w:pPr>
        <w:pStyle w:val="Prrafodelista"/>
        <w:numPr>
          <w:ilvl w:val="0"/>
          <w:numId w:val="1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6B2AB534" wp14:editId="60768A4B">
            <wp:simplePos x="0" y="0"/>
            <wp:positionH relativeFrom="column">
              <wp:posOffset>3714115</wp:posOffset>
            </wp:positionH>
            <wp:positionV relativeFrom="paragraph">
              <wp:posOffset>5715</wp:posOffset>
            </wp:positionV>
            <wp:extent cx="3532505" cy="44005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99" t="24220" r="14092" b="11495"/>
                    <a:stretch/>
                  </pic:blipFill>
                  <pic:spPr bwMode="auto">
                    <a:xfrm>
                      <a:off x="0" y="0"/>
                      <a:ext cx="3532505" cy="440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637" w:rsidRPr="0072397D">
        <w:rPr>
          <w:sz w:val="22"/>
        </w:rPr>
        <w:t>Móvil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sz w:val="22"/>
        </w:rPr>
        <w:t>Forma de U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 xml:space="preserve">Conformado por </w:t>
      </w:r>
      <w:r w:rsidRPr="0072397D">
        <w:rPr>
          <w:sz w:val="22"/>
        </w:rPr>
        <w:t>Un cuerpo y astas mayor y menor.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>No se articula</w:t>
      </w:r>
      <w:r w:rsidRPr="0072397D">
        <w:rPr>
          <w:sz w:val="22"/>
        </w:rPr>
        <w:t xml:space="preserve"> con ningún otro hueso.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>Se sitúa</w:t>
      </w:r>
      <w:r w:rsidRPr="0072397D">
        <w:rPr>
          <w:sz w:val="22"/>
        </w:rPr>
        <w:t xml:space="preserve"> en la parte anterior del cuello a nivel de C3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>Se encuentra suspendido</w:t>
      </w:r>
      <w:r w:rsidRPr="0072397D">
        <w:rPr>
          <w:sz w:val="22"/>
        </w:rPr>
        <w:t xml:space="preserve"> por músculos que lo conectan a la mandíbula, las apófisis estiloides, el cartílago tiroides, el manubrio y las escápulas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 xml:space="preserve">Los ligamentos </w:t>
      </w:r>
      <w:proofErr w:type="spellStart"/>
      <w:r w:rsidRPr="0072397D">
        <w:rPr>
          <w:b/>
          <w:sz w:val="22"/>
        </w:rPr>
        <w:t>estilohioideos</w:t>
      </w:r>
      <w:proofErr w:type="spellEnd"/>
      <w:r w:rsidRPr="0072397D">
        <w:rPr>
          <w:sz w:val="22"/>
        </w:rPr>
        <w:t xml:space="preserve"> lo suspenden entre las apófisis estiloides. 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>Inserción</w:t>
      </w:r>
      <w:r w:rsidRPr="0072397D">
        <w:rPr>
          <w:sz w:val="22"/>
        </w:rPr>
        <w:t xml:space="preserve"> para los músculos anteriores del cuello </w:t>
      </w:r>
    </w:p>
    <w:p w:rsidR="00122637" w:rsidRPr="0072397D" w:rsidRDefault="00122637" w:rsidP="0072397D">
      <w:pPr>
        <w:pStyle w:val="Prrafodelista"/>
        <w:numPr>
          <w:ilvl w:val="0"/>
          <w:numId w:val="1"/>
        </w:numPr>
        <w:rPr>
          <w:sz w:val="22"/>
        </w:rPr>
      </w:pPr>
      <w:r w:rsidRPr="0072397D">
        <w:rPr>
          <w:b/>
          <w:sz w:val="22"/>
        </w:rPr>
        <w:t>Apoyo</w:t>
      </w:r>
      <w:r w:rsidRPr="0072397D">
        <w:rPr>
          <w:sz w:val="22"/>
        </w:rPr>
        <w:t xml:space="preserve"> para mantener la vía aérea libre</w:t>
      </w:r>
    </w:p>
    <w:p w:rsidR="00122637" w:rsidRDefault="00122637" w:rsidP="00122637">
      <w:pPr>
        <w:rPr>
          <w:sz w:val="22"/>
        </w:rPr>
      </w:pPr>
    </w:p>
    <w:p w:rsidR="00122637" w:rsidRPr="00D4128A" w:rsidRDefault="00F239BD" w:rsidP="00D4128A">
      <w:pPr>
        <w:pStyle w:val="Ttulo3"/>
        <w:rPr>
          <w:sz w:val="24"/>
        </w:rPr>
      </w:pPr>
      <w:r w:rsidRPr="00D4128A">
        <w:rPr>
          <w:sz w:val="24"/>
        </w:rPr>
        <w:t>El cuerpo del Hioides</w:t>
      </w:r>
    </w:p>
    <w:p w:rsidR="00F239BD" w:rsidRPr="00D4128A" w:rsidRDefault="00F239BD" w:rsidP="00D4128A">
      <w:pPr>
        <w:pStyle w:val="Prrafodelista"/>
        <w:numPr>
          <w:ilvl w:val="0"/>
          <w:numId w:val="2"/>
        </w:numPr>
        <w:rPr>
          <w:sz w:val="22"/>
        </w:rPr>
      </w:pPr>
      <w:r w:rsidRPr="00D4128A">
        <w:rPr>
          <w:sz w:val="22"/>
        </w:rPr>
        <w:t>Porción media</w:t>
      </w:r>
    </w:p>
    <w:p w:rsidR="00F239BD" w:rsidRPr="00D4128A" w:rsidRDefault="00F239BD" w:rsidP="00D4128A">
      <w:pPr>
        <w:pStyle w:val="Prrafodelista"/>
        <w:numPr>
          <w:ilvl w:val="0"/>
          <w:numId w:val="2"/>
        </w:numPr>
        <w:rPr>
          <w:sz w:val="22"/>
        </w:rPr>
      </w:pPr>
      <w:r w:rsidRPr="00D4128A">
        <w:rPr>
          <w:sz w:val="22"/>
        </w:rPr>
        <w:t>Orientado anteriormente</w:t>
      </w:r>
    </w:p>
    <w:p w:rsidR="00F239BD" w:rsidRPr="00D4128A" w:rsidRDefault="00F239BD" w:rsidP="00D4128A">
      <w:pPr>
        <w:pStyle w:val="Prrafodelista"/>
        <w:numPr>
          <w:ilvl w:val="0"/>
          <w:numId w:val="2"/>
        </w:numPr>
        <w:rPr>
          <w:sz w:val="22"/>
        </w:rPr>
      </w:pPr>
      <w:r w:rsidRPr="00D4128A">
        <w:rPr>
          <w:sz w:val="22"/>
        </w:rPr>
        <w:t>2.5 cm de ancho y 1cm de grosor.</w:t>
      </w:r>
    </w:p>
    <w:p w:rsidR="00F239BD" w:rsidRPr="00D4128A" w:rsidRDefault="00F239BD" w:rsidP="00D4128A">
      <w:pPr>
        <w:pStyle w:val="Prrafodelista"/>
        <w:numPr>
          <w:ilvl w:val="0"/>
          <w:numId w:val="2"/>
        </w:numPr>
        <w:rPr>
          <w:sz w:val="22"/>
        </w:rPr>
      </w:pPr>
      <w:r w:rsidRPr="00D4128A">
        <w:rPr>
          <w:sz w:val="22"/>
        </w:rPr>
        <w:t>Cara anterior convexa</w:t>
      </w:r>
    </w:p>
    <w:p w:rsidR="00F239BD" w:rsidRPr="00D4128A" w:rsidRDefault="00F239BD" w:rsidP="00D4128A">
      <w:pPr>
        <w:pStyle w:val="Prrafodelista"/>
        <w:numPr>
          <w:ilvl w:val="0"/>
          <w:numId w:val="2"/>
        </w:numPr>
        <w:rPr>
          <w:sz w:val="22"/>
        </w:rPr>
      </w:pPr>
      <w:r w:rsidRPr="00D4128A">
        <w:rPr>
          <w:sz w:val="22"/>
        </w:rPr>
        <w:t>Cara posterior Cóncava</w:t>
      </w:r>
    </w:p>
    <w:p w:rsidR="00F239BD" w:rsidRDefault="00F239BD" w:rsidP="00122637">
      <w:pPr>
        <w:rPr>
          <w:sz w:val="22"/>
        </w:rPr>
      </w:pPr>
    </w:p>
    <w:p w:rsidR="00F239BD" w:rsidRPr="00D4128A" w:rsidRDefault="00F239BD" w:rsidP="00D4128A">
      <w:pPr>
        <w:pStyle w:val="Ttulo3"/>
        <w:rPr>
          <w:sz w:val="24"/>
        </w:rPr>
      </w:pPr>
      <w:r w:rsidRPr="00D4128A">
        <w:rPr>
          <w:sz w:val="24"/>
        </w:rPr>
        <w:t>Asta Mayor</w:t>
      </w:r>
    </w:p>
    <w:p w:rsidR="00F239BD" w:rsidRPr="00D4128A" w:rsidRDefault="00F239BD" w:rsidP="00D4128A">
      <w:pPr>
        <w:pStyle w:val="Prrafodelista"/>
        <w:numPr>
          <w:ilvl w:val="0"/>
          <w:numId w:val="3"/>
        </w:numPr>
        <w:rPr>
          <w:sz w:val="22"/>
        </w:rPr>
      </w:pPr>
      <w:r w:rsidRPr="00D4128A">
        <w:rPr>
          <w:sz w:val="22"/>
        </w:rPr>
        <w:t xml:space="preserve">Proyectada </w:t>
      </w:r>
      <w:proofErr w:type="spellStart"/>
      <w:r w:rsidRPr="00D4128A">
        <w:rPr>
          <w:sz w:val="22"/>
        </w:rPr>
        <w:t>posterosuperiormente</w:t>
      </w:r>
      <w:proofErr w:type="spellEnd"/>
      <w:r w:rsidRPr="00D4128A">
        <w:rPr>
          <w:sz w:val="22"/>
        </w:rPr>
        <w:t xml:space="preserve"> y lateralmente al cuerpo</w:t>
      </w:r>
    </w:p>
    <w:p w:rsidR="00F239BD" w:rsidRPr="00D4128A" w:rsidRDefault="00F239BD" w:rsidP="00D4128A">
      <w:pPr>
        <w:pStyle w:val="Prrafodelista"/>
        <w:numPr>
          <w:ilvl w:val="0"/>
          <w:numId w:val="3"/>
        </w:numPr>
        <w:rPr>
          <w:sz w:val="22"/>
        </w:rPr>
      </w:pPr>
      <w:r w:rsidRPr="00D4128A">
        <w:rPr>
          <w:sz w:val="22"/>
        </w:rPr>
        <w:t>Unidas por cartílago fibrocartilaginoso.</w:t>
      </w:r>
    </w:p>
    <w:p w:rsidR="00F239BD" w:rsidRPr="00D4128A" w:rsidRDefault="00F239BD" w:rsidP="00D4128A">
      <w:pPr>
        <w:pStyle w:val="Ttulo3"/>
        <w:rPr>
          <w:sz w:val="24"/>
        </w:rPr>
      </w:pPr>
    </w:p>
    <w:p w:rsidR="00F239BD" w:rsidRPr="00D4128A" w:rsidRDefault="00F239BD" w:rsidP="00D4128A">
      <w:pPr>
        <w:pStyle w:val="Ttulo3"/>
        <w:rPr>
          <w:sz w:val="24"/>
        </w:rPr>
      </w:pPr>
      <w:r w:rsidRPr="00D4128A">
        <w:rPr>
          <w:sz w:val="24"/>
        </w:rPr>
        <w:t>Asta Menor</w:t>
      </w:r>
    </w:p>
    <w:p w:rsidR="00F239BD" w:rsidRPr="00D4128A" w:rsidRDefault="00F239BD" w:rsidP="00D4128A">
      <w:pPr>
        <w:pStyle w:val="Prrafodelista"/>
        <w:numPr>
          <w:ilvl w:val="0"/>
          <w:numId w:val="4"/>
        </w:numPr>
        <w:rPr>
          <w:sz w:val="22"/>
        </w:rPr>
      </w:pPr>
      <w:r w:rsidRPr="00D4128A">
        <w:rPr>
          <w:sz w:val="22"/>
        </w:rPr>
        <w:t xml:space="preserve">Pequeña proyección superior del cuerpo hacia la apófisis estiloides. </w:t>
      </w:r>
    </w:p>
    <w:p w:rsidR="00122637" w:rsidRDefault="00C7461D" w:rsidP="0012263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0C90C5C1" wp14:editId="28FF3ADB">
            <wp:simplePos x="0" y="0"/>
            <wp:positionH relativeFrom="column">
              <wp:posOffset>1692275</wp:posOffset>
            </wp:positionH>
            <wp:positionV relativeFrom="paragraph">
              <wp:posOffset>140970</wp:posOffset>
            </wp:positionV>
            <wp:extent cx="3632200" cy="1981200"/>
            <wp:effectExtent l="0" t="0" r="635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7" t="28973" r="28014" b="37073"/>
                    <a:stretch/>
                  </pic:blipFill>
                  <pic:spPr bwMode="auto">
                    <a:xfrm>
                      <a:off x="0" y="0"/>
                      <a:ext cx="363220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122637" w:rsidRDefault="00122637" w:rsidP="00122637">
      <w:pPr>
        <w:rPr>
          <w:sz w:val="22"/>
        </w:rPr>
      </w:pPr>
    </w:p>
    <w:p w:rsidR="00C7461D" w:rsidRDefault="00C7461D" w:rsidP="00122637">
      <w:pPr>
        <w:rPr>
          <w:sz w:val="22"/>
        </w:rPr>
      </w:pPr>
    </w:p>
    <w:p w:rsidR="00C7461D" w:rsidRDefault="00C7461D" w:rsidP="00122637">
      <w:pPr>
        <w:rPr>
          <w:sz w:val="22"/>
        </w:rPr>
      </w:pPr>
    </w:p>
    <w:p w:rsidR="00C7461D" w:rsidRDefault="00C7461D" w:rsidP="0012263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31A5A153" wp14:editId="3A2ABE9A">
            <wp:simplePos x="0" y="0"/>
            <wp:positionH relativeFrom="column">
              <wp:posOffset>60325</wp:posOffset>
            </wp:positionH>
            <wp:positionV relativeFrom="paragraph">
              <wp:posOffset>421640</wp:posOffset>
            </wp:positionV>
            <wp:extent cx="7130415" cy="113347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70170" r="11885" b="11948"/>
                    <a:stretch/>
                  </pic:blipFill>
                  <pic:spPr bwMode="auto">
                    <a:xfrm>
                      <a:off x="0" y="0"/>
                      <a:ext cx="7130415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61D" w:rsidRDefault="00C7461D" w:rsidP="00122637">
      <w:pPr>
        <w:rPr>
          <w:sz w:val="22"/>
        </w:rPr>
      </w:pPr>
    </w:p>
    <w:p w:rsidR="00C7461D" w:rsidRDefault="00C7461D" w:rsidP="00122637">
      <w:pPr>
        <w:rPr>
          <w:sz w:val="22"/>
        </w:rPr>
      </w:pPr>
    </w:p>
    <w:p w:rsidR="00C7461D" w:rsidRPr="00C13EBD" w:rsidRDefault="00C13EBD" w:rsidP="00C13EBD">
      <w:pPr>
        <w:pStyle w:val="Ttulo1"/>
        <w:rPr>
          <w:sz w:val="32"/>
        </w:rPr>
      </w:pPr>
      <w:r w:rsidRPr="00C13EBD">
        <w:rPr>
          <w:sz w:val="32"/>
        </w:rPr>
        <w:lastRenderedPageBreak/>
        <w:t xml:space="preserve">Estructuras Profundas del Cuello </w:t>
      </w:r>
    </w:p>
    <w:p w:rsidR="00C7461D" w:rsidRPr="00831BE3" w:rsidRDefault="00C13EBD" w:rsidP="00831BE3">
      <w:pPr>
        <w:pStyle w:val="Ttulo2"/>
        <w:rPr>
          <w:sz w:val="28"/>
        </w:rPr>
      </w:pPr>
      <w:r w:rsidRPr="00831BE3">
        <w:rPr>
          <w:sz w:val="28"/>
        </w:rPr>
        <w:t>Músculos Prevertebrales</w:t>
      </w:r>
    </w:p>
    <w:tbl>
      <w:tblPr>
        <w:tblStyle w:val="Tablaconcuadrcula"/>
        <w:tblW w:w="11376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212"/>
        <w:gridCol w:w="2494"/>
        <w:gridCol w:w="1984"/>
        <w:gridCol w:w="1614"/>
        <w:gridCol w:w="3072"/>
      </w:tblGrid>
      <w:tr w:rsidR="00311180" w:rsidRPr="009E34EA" w:rsidTr="00311180">
        <w:tc>
          <w:tcPr>
            <w:tcW w:w="2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13EBD" w:rsidRDefault="00311180" w:rsidP="00AC22B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Músculo</w:t>
            </w:r>
          </w:p>
        </w:tc>
        <w:tc>
          <w:tcPr>
            <w:tcW w:w="24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13EBD" w:rsidRDefault="00C13EBD" w:rsidP="00AC22BD">
            <w:pPr>
              <w:jc w:val="center"/>
              <w:rPr>
                <w:b/>
                <w:sz w:val="20"/>
              </w:rPr>
            </w:pPr>
            <w:r w:rsidRPr="00C13EBD">
              <w:rPr>
                <w:b/>
                <w:sz w:val="18"/>
              </w:rPr>
              <w:t>Inserción Superior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13EBD" w:rsidRDefault="00C13EBD" w:rsidP="00AC22BD">
            <w:pPr>
              <w:jc w:val="center"/>
              <w:rPr>
                <w:b/>
                <w:sz w:val="20"/>
              </w:rPr>
            </w:pPr>
            <w:r w:rsidRPr="00C13EBD">
              <w:rPr>
                <w:b/>
                <w:sz w:val="20"/>
              </w:rPr>
              <w:t>Inserción Inferior</w:t>
            </w:r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13EBD" w:rsidRDefault="00C13EBD" w:rsidP="00AC22BD">
            <w:pPr>
              <w:jc w:val="center"/>
              <w:rPr>
                <w:b/>
                <w:sz w:val="20"/>
              </w:rPr>
            </w:pPr>
            <w:r w:rsidRPr="00C13EBD">
              <w:rPr>
                <w:b/>
                <w:sz w:val="20"/>
              </w:rPr>
              <w:t>Inervación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13EBD" w:rsidRDefault="00C13EBD" w:rsidP="00AC22BD">
            <w:pPr>
              <w:jc w:val="center"/>
              <w:rPr>
                <w:b/>
                <w:sz w:val="20"/>
              </w:rPr>
            </w:pPr>
            <w:r w:rsidRPr="00C13EBD">
              <w:rPr>
                <w:b/>
                <w:sz w:val="20"/>
              </w:rPr>
              <w:t>Acción Principal</w:t>
            </w:r>
          </w:p>
        </w:tc>
      </w:tr>
      <w:tr w:rsidR="00C13EBD" w:rsidRPr="009E34EA" w:rsidTr="00311180">
        <w:tc>
          <w:tcPr>
            <w:tcW w:w="1137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 w:rsidRPr="00311180">
              <w:rPr>
                <w:b/>
              </w:rPr>
              <w:t>Músculos Vertebrales Anteriores</w:t>
            </w:r>
          </w:p>
        </w:tc>
      </w:tr>
      <w:tr w:rsidR="00311180" w:rsidRPr="009E34EA" w:rsidTr="00311180">
        <w:tc>
          <w:tcPr>
            <w:tcW w:w="22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 w:rsidRPr="00311180">
              <w:rPr>
                <w:b/>
                <w:sz w:val="22"/>
              </w:rPr>
              <w:t xml:space="preserve">Largo del cuello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517DC3" w:rsidRDefault="00517DC3" w:rsidP="00517DC3">
            <w:pPr>
              <w:pStyle w:val="Prrafodelista"/>
              <w:numPr>
                <w:ilvl w:val="0"/>
                <w:numId w:val="8"/>
              </w:numPr>
              <w:jc w:val="left"/>
              <w:rPr>
                <w:sz w:val="22"/>
              </w:rPr>
            </w:pPr>
            <w:r w:rsidRPr="00517DC3">
              <w:rPr>
                <w:b/>
                <w:sz w:val="22"/>
              </w:rPr>
              <w:t>Tubérculo</w:t>
            </w:r>
            <w:r w:rsidRPr="00517DC3">
              <w:rPr>
                <w:sz w:val="22"/>
              </w:rPr>
              <w:t xml:space="preserve"> </w:t>
            </w:r>
            <w:r w:rsidRPr="00517DC3">
              <w:rPr>
                <w:b/>
                <w:sz w:val="22"/>
              </w:rPr>
              <w:t>anterior</w:t>
            </w:r>
            <w:r w:rsidRPr="00517DC3">
              <w:rPr>
                <w:sz w:val="22"/>
              </w:rPr>
              <w:t xml:space="preserve"> del Atlas (C1)</w:t>
            </w:r>
          </w:p>
          <w:p w:rsidR="00517DC3" w:rsidRPr="00517DC3" w:rsidRDefault="00517DC3" w:rsidP="00517DC3">
            <w:pPr>
              <w:pStyle w:val="Prrafodelista"/>
              <w:numPr>
                <w:ilvl w:val="0"/>
                <w:numId w:val="8"/>
              </w:numPr>
              <w:jc w:val="left"/>
              <w:rPr>
                <w:sz w:val="22"/>
              </w:rPr>
            </w:pPr>
            <w:r w:rsidRPr="00517DC3">
              <w:rPr>
                <w:b/>
                <w:sz w:val="22"/>
              </w:rPr>
              <w:t>Cuerpos</w:t>
            </w:r>
            <w:r w:rsidRPr="00517DC3">
              <w:rPr>
                <w:sz w:val="22"/>
              </w:rPr>
              <w:t xml:space="preserve"> de C1, C2, C3 </w:t>
            </w:r>
          </w:p>
          <w:p w:rsidR="00517DC3" w:rsidRPr="00517DC3" w:rsidRDefault="00517DC3" w:rsidP="00517DC3">
            <w:pPr>
              <w:pStyle w:val="Prrafodelista"/>
              <w:numPr>
                <w:ilvl w:val="0"/>
                <w:numId w:val="8"/>
              </w:numPr>
              <w:jc w:val="left"/>
              <w:rPr>
                <w:sz w:val="22"/>
              </w:rPr>
            </w:pPr>
            <w:r w:rsidRPr="00517DC3">
              <w:rPr>
                <w:b/>
                <w:sz w:val="22"/>
              </w:rPr>
              <w:t>Apófisis transversas</w:t>
            </w:r>
            <w:r w:rsidRPr="00517DC3">
              <w:rPr>
                <w:sz w:val="22"/>
              </w:rPr>
              <w:t xml:space="preserve"> de C3, C4, C5 y C6.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13EBD" w:rsidRDefault="00517DC3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Cuerpos de C5 a T3.</w:t>
            </w:r>
          </w:p>
          <w:p w:rsidR="00517DC3" w:rsidRPr="00CF6DA7" w:rsidRDefault="00517DC3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Apófisis Transversas de C3, C4 y C5.</w:t>
            </w:r>
          </w:p>
        </w:tc>
        <w:tc>
          <w:tcPr>
            <w:tcW w:w="161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13EBD" w:rsidRPr="00CF6DA7" w:rsidRDefault="00517DC3" w:rsidP="00AC22BD">
            <w:pPr>
              <w:jc w:val="left"/>
              <w:rPr>
                <w:sz w:val="22"/>
              </w:rPr>
            </w:pPr>
            <w:r w:rsidRPr="001A4DB8">
              <w:rPr>
                <w:b/>
                <w:sz w:val="22"/>
              </w:rPr>
              <w:t>Ramos anteriores</w:t>
            </w:r>
            <w:r>
              <w:rPr>
                <w:sz w:val="22"/>
              </w:rPr>
              <w:t xml:space="preserve"> de los </w:t>
            </w:r>
            <w:r w:rsidRPr="001A4DB8">
              <w:rPr>
                <w:sz w:val="22"/>
              </w:rPr>
              <w:t xml:space="preserve">nervios espinales de </w:t>
            </w:r>
            <w:r w:rsidRPr="001A4DB8">
              <w:rPr>
                <w:b/>
                <w:sz w:val="22"/>
              </w:rPr>
              <w:t>C2 a C6</w:t>
            </w:r>
            <w:r w:rsidRPr="001A4DB8">
              <w:rPr>
                <w:sz w:val="22"/>
              </w:rPr>
              <w:t>.</w:t>
            </w:r>
          </w:p>
        </w:tc>
        <w:tc>
          <w:tcPr>
            <w:tcW w:w="307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13EBD" w:rsidRPr="00CF6DA7" w:rsidRDefault="00517DC3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Flexiona el cuello con rotación hacia el lado opuesto si actúa unilateralmente.</w:t>
            </w:r>
          </w:p>
        </w:tc>
      </w:tr>
      <w:tr w:rsidR="00311180" w:rsidRPr="009E34EA" w:rsidTr="00311180">
        <w:tc>
          <w:tcPr>
            <w:tcW w:w="22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 w:rsidRPr="00311180">
              <w:rPr>
                <w:b/>
                <w:sz w:val="22"/>
              </w:rPr>
              <w:t>Largo de la cabeza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517DC3" w:rsidP="00AC22BD">
            <w:pPr>
              <w:jc w:val="left"/>
              <w:rPr>
                <w:sz w:val="22"/>
              </w:rPr>
            </w:pPr>
            <w:r w:rsidRPr="001A4DB8">
              <w:rPr>
                <w:b/>
                <w:sz w:val="22"/>
              </w:rPr>
              <w:t>Porción basilar</w:t>
            </w:r>
            <w:r>
              <w:rPr>
                <w:sz w:val="22"/>
              </w:rPr>
              <w:t xml:space="preserve"> del hueso Occipital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13EBD" w:rsidRPr="00921B29" w:rsidRDefault="00517DC3" w:rsidP="00AC22BD">
            <w:pPr>
              <w:jc w:val="left"/>
              <w:rPr>
                <w:sz w:val="22"/>
              </w:rPr>
            </w:pPr>
            <w:r w:rsidRPr="001A4DB8">
              <w:rPr>
                <w:b/>
                <w:sz w:val="22"/>
              </w:rPr>
              <w:t>Tubérculos anteriores</w:t>
            </w:r>
            <w:r>
              <w:rPr>
                <w:sz w:val="22"/>
              </w:rPr>
              <w:t xml:space="preserve"> de las apófisis transversas de C3 a C6.</w:t>
            </w:r>
          </w:p>
        </w:tc>
        <w:tc>
          <w:tcPr>
            <w:tcW w:w="161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13EBD" w:rsidRPr="00CF6DA7" w:rsidRDefault="00517DC3" w:rsidP="00AC22BD">
            <w:pPr>
              <w:jc w:val="left"/>
              <w:rPr>
                <w:sz w:val="22"/>
              </w:rPr>
            </w:pPr>
            <w:r w:rsidRPr="001A4DB8">
              <w:rPr>
                <w:b/>
                <w:sz w:val="22"/>
              </w:rPr>
              <w:t>Ramos anteriores</w:t>
            </w:r>
            <w:r>
              <w:rPr>
                <w:sz w:val="22"/>
              </w:rPr>
              <w:t xml:space="preserve"> de los </w:t>
            </w:r>
            <w:r w:rsidRPr="001A4DB8">
              <w:rPr>
                <w:sz w:val="22"/>
              </w:rPr>
              <w:t>nervios espinales</w:t>
            </w:r>
            <w:r w:rsidRPr="001A4DB8">
              <w:rPr>
                <w:b/>
                <w:sz w:val="22"/>
              </w:rPr>
              <w:t xml:space="preserve"> C1, C2 y C3</w:t>
            </w:r>
            <w:r>
              <w:rPr>
                <w:sz w:val="22"/>
              </w:rPr>
              <w:t>.</w:t>
            </w:r>
          </w:p>
        </w:tc>
        <w:tc>
          <w:tcPr>
            <w:tcW w:w="307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13EBD" w:rsidRPr="00831BE3" w:rsidRDefault="00517DC3" w:rsidP="00831BE3">
            <w:pPr>
              <w:jc w:val="left"/>
              <w:rPr>
                <w:sz w:val="22"/>
              </w:rPr>
            </w:pPr>
            <w:r>
              <w:rPr>
                <w:sz w:val="22"/>
              </w:rPr>
              <w:t>Flexión de la cabeza</w:t>
            </w:r>
          </w:p>
        </w:tc>
      </w:tr>
      <w:tr w:rsidR="00311180" w:rsidRPr="009E34EA" w:rsidTr="00311180">
        <w:tc>
          <w:tcPr>
            <w:tcW w:w="221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 w:rsidRPr="00311180">
              <w:rPr>
                <w:b/>
                <w:sz w:val="22"/>
              </w:rPr>
              <w:t>Recto anterior de la Cabeza</w:t>
            </w:r>
          </w:p>
        </w:tc>
        <w:tc>
          <w:tcPr>
            <w:tcW w:w="24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9E34EA" w:rsidRDefault="00570012" w:rsidP="00AC22BD">
            <w:pPr>
              <w:jc w:val="left"/>
              <w:rPr>
                <w:sz w:val="22"/>
              </w:rPr>
            </w:pPr>
            <w:r w:rsidRPr="001A4DB8">
              <w:rPr>
                <w:b/>
                <w:sz w:val="22"/>
              </w:rPr>
              <w:t>Base del cráneo</w:t>
            </w:r>
            <w:r>
              <w:rPr>
                <w:sz w:val="22"/>
              </w:rPr>
              <w:t>, anterior al cóndilo occipital.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9E34EA" w:rsidRDefault="00342F9E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Cara anterior de la masa lateral del Atlas (C1)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9E34EA" w:rsidRDefault="00342F9E" w:rsidP="00AC22BD">
            <w:pPr>
              <w:jc w:val="left"/>
              <w:rPr>
                <w:sz w:val="22"/>
              </w:rPr>
            </w:pPr>
            <w:r w:rsidRPr="001A4DB8">
              <w:rPr>
                <w:b/>
                <w:sz w:val="22"/>
              </w:rPr>
              <w:t>Ramos del asa</w:t>
            </w:r>
            <w:r>
              <w:rPr>
                <w:sz w:val="22"/>
              </w:rPr>
              <w:t xml:space="preserve"> entre los nervios espinales </w:t>
            </w:r>
            <w:r w:rsidRPr="001A4DB8">
              <w:rPr>
                <w:b/>
                <w:sz w:val="22"/>
              </w:rPr>
              <w:t>C1 y C2.</w:t>
            </w:r>
          </w:p>
        </w:tc>
        <w:tc>
          <w:tcPr>
            <w:tcW w:w="307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017DAB" w:rsidRDefault="00517DC3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Flexión de la cabeza</w:t>
            </w:r>
          </w:p>
        </w:tc>
      </w:tr>
      <w:tr w:rsidR="00311180" w:rsidRPr="009E34EA" w:rsidTr="00311180">
        <w:tc>
          <w:tcPr>
            <w:tcW w:w="22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1180" w:rsidRPr="00311180" w:rsidRDefault="00311180" w:rsidP="00311180">
            <w:pPr>
              <w:rPr>
                <w:b/>
                <w:sz w:val="22"/>
              </w:rPr>
            </w:pPr>
            <w:r w:rsidRPr="00311180">
              <w:rPr>
                <w:b/>
                <w:sz w:val="22"/>
              </w:rPr>
              <w:t>Escaleno Anterior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9B74DB" w:rsidRDefault="00342F9E" w:rsidP="00AC22B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Apófisis transversas</w:t>
            </w:r>
            <w:r w:rsidRPr="00342F9E">
              <w:rPr>
                <w:sz w:val="20"/>
              </w:rPr>
              <w:t xml:space="preserve"> de C3, C4, C5 y C6.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9B74DB" w:rsidRDefault="00342F9E" w:rsidP="00AC22B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1ra Costilla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42F9E" w:rsidRDefault="00342F9E" w:rsidP="00AC22BD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Nervios </w:t>
            </w:r>
            <w:r w:rsidRPr="001A4DB8">
              <w:rPr>
                <w:b/>
                <w:sz w:val="20"/>
              </w:rPr>
              <w:t>espinales C4, C5 y C6.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9B74DB" w:rsidRDefault="00517DC3" w:rsidP="00517DC3">
            <w:pPr>
              <w:rPr>
                <w:b/>
                <w:sz w:val="20"/>
              </w:rPr>
            </w:pPr>
            <w:r>
              <w:rPr>
                <w:sz w:val="22"/>
              </w:rPr>
              <w:t>Flexión de la cabeza</w:t>
            </w:r>
          </w:p>
        </w:tc>
      </w:tr>
      <w:tr w:rsidR="00C13EBD" w:rsidRPr="009E34EA" w:rsidTr="00311180">
        <w:tc>
          <w:tcPr>
            <w:tcW w:w="11376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 w:rsidRPr="00311180">
              <w:rPr>
                <w:b/>
              </w:rPr>
              <w:t>Músculos Vertebrales Laterales</w:t>
            </w:r>
          </w:p>
        </w:tc>
      </w:tr>
      <w:tr w:rsidR="00311180" w:rsidRPr="009E34EA" w:rsidTr="00311180">
        <w:tc>
          <w:tcPr>
            <w:tcW w:w="22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Recto lateral de la cabeza</w:t>
            </w:r>
          </w:p>
        </w:tc>
        <w:tc>
          <w:tcPr>
            <w:tcW w:w="24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Apófisis Yugular del hueso occipital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Apófisis transversa del Atlas (C1)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Ramos del asa entre los nervios espinales C1 y C2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Flexiona la cabeza y ayuda a estabilizarla</w:t>
            </w:r>
          </w:p>
        </w:tc>
      </w:tr>
      <w:tr w:rsidR="00311180" w:rsidRPr="009E34EA" w:rsidTr="00311180">
        <w:tc>
          <w:tcPr>
            <w:tcW w:w="22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Esplenio de la cabeza</w:t>
            </w:r>
          </w:p>
        </w:tc>
        <w:tc>
          <w:tcPr>
            <w:tcW w:w="24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2E637A">
            <w:pPr>
              <w:jc w:val="left"/>
              <w:rPr>
                <w:sz w:val="22"/>
              </w:rPr>
            </w:pPr>
            <w:r>
              <w:rPr>
                <w:sz w:val="22"/>
              </w:rPr>
              <w:t>Mitad inferior del ligamento nucal y apófisis espinosas de T1 a T6.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Cara lateral de la apófisis mastoides y tercio lateral de la línea nucal superior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6F3056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Ramos posteriores de los nervios espinales </w:t>
            </w:r>
            <w:proofErr w:type="spellStart"/>
            <w:r>
              <w:rPr>
                <w:sz w:val="22"/>
              </w:rPr>
              <w:t>cerv</w:t>
            </w:r>
            <w:proofErr w:type="spellEnd"/>
            <w:r>
              <w:rPr>
                <w:sz w:val="22"/>
              </w:rPr>
              <w:t xml:space="preserve"> medios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C13EBD" w:rsidRDefault="002E637A" w:rsidP="00831BE3">
            <w:pPr>
              <w:jc w:val="left"/>
              <w:rPr>
                <w:sz w:val="22"/>
              </w:rPr>
            </w:pPr>
            <w:r>
              <w:rPr>
                <w:sz w:val="22"/>
              </w:rPr>
              <w:t>Flexiona lateralmente y rota la cabeza y el cuello;</w:t>
            </w:r>
          </w:p>
          <w:p w:rsidR="002E637A" w:rsidRPr="00831BE3" w:rsidRDefault="002E637A" w:rsidP="00831BE3">
            <w:pPr>
              <w:jc w:val="left"/>
              <w:rPr>
                <w:sz w:val="22"/>
              </w:rPr>
            </w:pPr>
            <w:r>
              <w:rPr>
                <w:sz w:val="22"/>
              </w:rPr>
              <w:t>Si actúa bilateralmente extiende la cabeza y el cuello.</w:t>
            </w:r>
          </w:p>
        </w:tc>
      </w:tr>
      <w:tr w:rsidR="00311180" w:rsidRPr="009E34EA" w:rsidTr="00311180">
        <w:tc>
          <w:tcPr>
            <w:tcW w:w="22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Elevador de la Escápula</w:t>
            </w:r>
          </w:p>
        </w:tc>
        <w:tc>
          <w:tcPr>
            <w:tcW w:w="24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Tubérculos posteriores de las apófisis transversas de las vértebras C2, C3, C4, C5 y C6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Porción superior del borde medial de la escápula 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C13EBD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Nervio dorsal de la escápula (C5)</w:t>
            </w:r>
          </w:p>
          <w:p w:rsidR="002E637A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Nervios espinales C3 y C4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Rota la escápula hacia abajo e inclina la cavidad glenoidea inferiormente, rotando la escapula </w:t>
            </w:r>
          </w:p>
        </w:tc>
      </w:tr>
      <w:tr w:rsidR="00311180" w:rsidRPr="009E34EA" w:rsidTr="00311180">
        <w:tc>
          <w:tcPr>
            <w:tcW w:w="221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311180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Escaleno Medio</w:t>
            </w:r>
          </w:p>
        </w:tc>
        <w:tc>
          <w:tcPr>
            <w:tcW w:w="24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2E637A">
            <w:pPr>
              <w:jc w:val="left"/>
              <w:rPr>
                <w:sz w:val="22"/>
              </w:rPr>
            </w:pPr>
            <w:r>
              <w:rPr>
                <w:sz w:val="22"/>
              </w:rPr>
              <w:t>Tubérculos posteriores de las apófisis transversas de las C5 a C7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Cara superior de la 1ra costilla, posterior al surco de la arteria subclavia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Ramos anteriores de los nervios espinales cervicales</w:t>
            </w:r>
          </w:p>
        </w:tc>
        <w:tc>
          <w:tcPr>
            <w:tcW w:w="307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13EBD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Flexiona lateralmente el cuello; </w:t>
            </w:r>
          </w:p>
          <w:p w:rsidR="002E637A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Eleva la 1ra costilla durante la inspiración forzada.</w:t>
            </w:r>
          </w:p>
        </w:tc>
      </w:tr>
      <w:tr w:rsidR="00311180" w:rsidRPr="009E34EA" w:rsidTr="00311180">
        <w:tc>
          <w:tcPr>
            <w:tcW w:w="2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311180" w:rsidRDefault="00311180" w:rsidP="00AC22BD">
            <w:pPr>
              <w:jc w:val="left"/>
              <w:rPr>
                <w:b/>
                <w:sz w:val="22"/>
              </w:rPr>
            </w:pPr>
            <w:r w:rsidRPr="00311180">
              <w:rPr>
                <w:b/>
                <w:sz w:val="22"/>
              </w:rPr>
              <w:lastRenderedPageBreak/>
              <w:t>Escaleno Posterior</w:t>
            </w:r>
          </w:p>
        </w:tc>
        <w:tc>
          <w:tcPr>
            <w:tcW w:w="24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2E637A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Tubérculos posteriores de las apófisis transversas de las C5 a C7</w:t>
            </w:r>
          </w:p>
        </w:tc>
        <w:tc>
          <w:tcPr>
            <w:tcW w:w="19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BA435D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Borde externo de la 2da costilla</w:t>
            </w:r>
          </w:p>
        </w:tc>
        <w:tc>
          <w:tcPr>
            <w:tcW w:w="16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Pr="00CF6DA7" w:rsidRDefault="00BA435D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>Ramos anteriores de los nervios espinales C7 y C8</w:t>
            </w:r>
          </w:p>
        </w:tc>
        <w:tc>
          <w:tcPr>
            <w:tcW w:w="30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13EBD" w:rsidRDefault="00BA435D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Flexiona lateralmente el cuello; </w:t>
            </w:r>
          </w:p>
          <w:p w:rsidR="00BA435D" w:rsidRPr="00CF6DA7" w:rsidRDefault="00BA435D" w:rsidP="00AC22BD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Eleva la 2da costilla durante la inspiración forzada. </w:t>
            </w:r>
          </w:p>
        </w:tc>
      </w:tr>
    </w:tbl>
    <w:p w:rsidR="00C13EBD" w:rsidRDefault="00AF6BDC" w:rsidP="0012263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0693BF9D" wp14:editId="6D2A9E08">
            <wp:simplePos x="0" y="0"/>
            <wp:positionH relativeFrom="column">
              <wp:posOffset>-95250</wp:posOffset>
            </wp:positionH>
            <wp:positionV relativeFrom="paragraph">
              <wp:posOffset>8890</wp:posOffset>
            </wp:positionV>
            <wp:extent cx="4045585" cy="300037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9" t="28295" r="27674" b="16475"/>
                    <a:stretch/>
                  </pic:blipFill>
                  <pic:spPr bwMode="auto">
                    <a:xfrm>
                      <a:off x="0" y="0"/>
                      <a:ext cx="404558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61D" w:rsidRDefault="00C50680" w:rsidP="0012263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1CC761D7" wp14:editId="28013D0A">
            <wp:simplePos x="0" y="0"/>
            <wp:positionH relativeFrom="column">
              <wp:posOffset>-4379595</wp:posOffset>
            </wp:positionH>
            <wp:positionV relativeFrom="paragraph">
              <wp:posOffset>2848610</wp:posOffset>
            </wp:positionV>
            <wp:extent cx="7343775" cy="4258310"/>
            <wp:effectExtent l="0" t="0" r="9525" b="889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" t="14261" r="3566" b="15116"/>
                    <a:stretch/>
                  </pic:blipFill>
                  <pic:spPr bwMode="auto">
                    <a:xfrm>
                      <a:off x="0" y="0"/>
                      <a:ext cx="7343775" cy="425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AF2"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0685F1F4" wp14:editId="5B9FCEA4">
            <wp:simplePos x="0" y="0"/>
            <wp:positionH relativeFrom="column">
              <wp:posOffset>-83820</wp:posOffset>
            </wp:positionH>
            <wp:positionV relativeFrom="paragraph">
              <wp:posOffset>67945</wp:posOffset>
            </wp:positionV>
            <wp:extent cx="3228975" cy="2733675"/>
            <wp:effectExtent l="0" t="0" r="9525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53" t="31238" r="9337" b="25076"/>
                    <a:stretch/>
                  </pic:blipFill>
                  <pic:spPr bwMode="auto">
                    <a:xfrm>
                      <a:off x="0" y="0"/>
                      <a:ext cx="322897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61D" w:rsidRPr="005247DB" w:rsidRDefault="00C50680" w:rsidP="005247DB">
      <w:pPr>
        <w:pStyle w:val="Ttulo2"/>
        <w:rPr>
          <w:sz w:val="28"/>
        </w:rPr>
      </w:pPr>
      <w:r w:rsidRPr="005247DB">
        <w:rPr>
          <w:sz w:val="28"/>
        </w:rPr>
        <w:lastRenderedPageBreak/>
        <w:t>Raíz del Cuello</w:t>
      </w:r>
    </w:p>
    <w:p w:rsidR="00C50680" w:rsidRPr="005247DB" w:rsidRDefault="00C50680" w:rsidP="005247DB">
      <w:pPr>
        <w:pStyle w:val="Prrafodelista"/>
        <w:numPr>
          <w:ilvl w:val="0"/>
          <w:numId w:val="9"/>
        </w:numPr>
        <w:rPr>
          <w:sz w:val="22"/>
        </w:rPr>
      </w:pPr>
      <w:r w:rsidRPr="005247DB">
        <w:rPr>
          <w:b/>
          <w:sz w:val="22"/>
        </w:rPr>
        <w:t>Zona de unión</w:t>
      </w:r>
      <w:r w:rsidRPr="005247DB">
        <w:rPr>
          <w:sz w:val="22"/>
        </w:rPr>
        <w:t xml:space="preserve"> entre el tórax y el cuello</w:t>
      </w:r>
      <w:r w:rsidR="005247DB" w:rsidRPr="005247DB">
        <w:rPr>
          <w:sz w:val="22"/>
        </w:rPr>
        <w:t>.</w:t>
      </w:r>
    </w:p>
    <w:p w:rsidR="005247DB" w:rsidRDefault="005247DB" w:rsidP="005247DB">
      <w:pPr>
        <w:pStyle w:val="Prrafodelista"/>
        <w:numPr>
          <w:ilvl w:val="0"/>
          <w:numId w:val="9"/>
        </w:numPr>
        <w:rPr>
          <w:sz w:val="22"/>
        </w:rPr>
      </w:pPr>
      <w:r w:rsidRPr="005247DB">
        <w:rPr>
          <w:b/>
          <w:sz w:val="22"/>
        </w:rPr>
        <w:t>Límite inferior</w:t>
      </w:r>
      <w:r w:rsidRPr="005247DB">
        <w:rPr>
          <w:sz w:val="22"/>
        </w:rPr>
        <w:t xml:space="preserve"> es la abertura superior del tórax </w:t>
      </w:r>
      <w:r w:rsidRPr="005247DB">
        <w:rPr>
          <w:b/>
          <w:sz w:val="22"/>
        </w:rPr>
        <w:t>formada</w:t>
      </w:r>
      <w:r w:rsidRPr="005247DB">
        <w:rPr>
          <w:sz w:val="22"/>
        </w:rPr>
        <w:t xml:space="preserve"> </w:t>
      </w:r>
    </w:p>
    <w:p w:rsidR="005247DB" w:rsidRPr="005247DB" w:rsidRDefault="005247DB" w:rsidP="005247DB">
      <w:pPr>
        <w:pStyle w:val="Prrafodelista"/>
        <w:numPr>
          <w:ilvl w:val="1"/>
          <w:numId w:val="9"/>
        </w:numPr>
        <w:rPr>
          <w:sz w:val="22"/>
        </w:rPr>
      </w:pPr>
      <w:r w:rsidRPr="005247DB">
        <w:rPr>
          <w:b/>
          <w:sz w:val="22"/>
        </w:rPr>
        <w:t>lateralmente</w:t>
      </w:r>
      <w:r w:rsidRPr="005247DB">
        <w:rPr>
          <w:sz w:val="22"/>
        </w:rPr>
        <w:t xml:space="preserve"> por el 1er par de costillas y sus cartílagos costales, </w:t>
      </w:r>
    </w:p>
    <w:p w:rsidR="005247DB" w:rsidRDefault="005247DB" w:rsidP="005247DB">
      <w:pPr>
        <w:pStyle w:val="Prrafodelista"/>
        <w:numPr>
          <w:ilvl w:val="1"/>
          <w:numId w:val="9"/>
        </w:numPr>
        <w:rPr>
          <w:sz w:val="22"/>
        </w:rPr>
      </w:pPr>
      <w:r w:rsidRPr="005247DB">
        <w:rPr>
          <w:b/>
          <w:sz w:val="22"/>
        </w:rPr>
        <w:t>anteriormente</w:t>
      </w:r>
      <w:r w:rsidRPr="005247DB">
        <w:rPr>
          <w:sz w:val="22"/>
        </w:rPr>
        <w:t xml:space="preserve"> el manubrio del esternón </w:t>
      </w:r>
    </w:p>
    <w:p w:rsidR="005247DB" w:rsidRDefault="005247DB" w:rsidP="005247DB">
      <w:pPr>
        <w:pStyle w:val="Prrafodelista"/>
        <w:numPr>
          <w:ilvl w:val="1"/>
          <w:numId w:val="9"/>
        </w:numPr>
        <w:rPr>
          <w:sz w:val="22"/>
        </w:rPr>
      </w:pPr>
      <w:r w:rsidRPr="005247DB">
        <w:rPr>
          <w:b/>
          <w:sz w:val="22"/>
        </w:rPr>
        <w:t>posteriormente</w:t>
      </w:r>
      <w:r w:rsidRPr="005247DB">
        <w:rPr>
          <w:sz w:val="22"/>
        </w:rPr>
        <w:t xml:space="preserve"> el cuerpo de T1. </w:t>
      </w:r>
    </w:p>
    <w:p w:rsidR="00305C5F" w:rsidRDefault="00305C5F" w:rsidP="00305C5F">
      <w:pPr>
        <w:rPr>
          <w:sz w:val="22"/>
        </w:rPr>
      </w:pPr>
    </w:p>
    <w:p w:rsidR="00305C5F" w:rsidRPr="00B45390" w:rsidRDefault="00305C5F" w:rsidP="00305C5F">
      <w:pPr>
        <w:pStyle w:val="Ttulo3"/>
        <w:rPr>
          <w:sz w:val="26"/>
          <w:szCs w:val="26"/>
        </w:rPr>
      </w:pPr>
      <w:r w:rsidRPr="00B45390">
        <w:rPr>
          <w:sz w:val="26"/>
          <w:szCs w:val="26"/>
        </w:rPr>
        <w:t xml:space="preserve">Arterias de la Raíz del Cuello </w:t>
      </w:r>
    </w:p>
    <w:p w:rsidR="00AF6BDC" w:rsidRDefault="00AF6BDC" w:rsidP="00122637">
      <w:pPr>
        <w:rPr>
          <w:sz w:val="22"/>
        </w:rPr>
      </w:pPr>
    </w:p>
    <w:p w:rsidR="00A815DD" w:rsidRPr="00A815DD" w:rsidRDefault="00A815DD" w:rsidP="00122637">
      <w:pPr>
        <w:rPr>
          <w:b/>
          <w:i/>
          <w:sz w:val="22"/>
        </w:rPr>
      </w:pPr>
      <w:r w:rsidRPr="00A815DD">
        <w:rPr>
          <w:b/>
          <w:i/>
          <w:sz w:val="22"/>
        </w:rPr>
        <w:t>El tronco braquiocefálico</w:t>
      </w:r>
    </w:p>
    <w:p w:rsidR="00A815DD" w:rsidRPr="00A815DD" w:rsidRDefault="00A815DD" w:rsidP="00A815DD">
      <w:pPr>
        <w:pStyle w:val="Prrafodelista"/>
        <w:numPr>
          <w:ilvl w:val="0"/>
          <w:numId w:val="10"/>
        </w:numPr>
        <w:rPr>
          <w:sz w:val="22"/>
        </w:rPr>
      </w:pPr>
      <w:r w:rsidRPr="00A815DD">
        <w:rPr>
          <w:b/>
          <w:sz w:val="22"/>
        </w:rPr>
        <w:t>Cubierto anteriormente</w:t>
      </w:r>
      <w:r w:rsidRPr="00A815DD">
        <w:rPr>
          <w:sz w:val="22"/>
        </w:rPr>
        <w:t xml:space="preserve"> por los músculos esternohioideo y esternotiroideo derechos.</w:t>
      </w:r>
    </w:p>
    <w:p w:rsidR="00A815DD" w:rsidRPr="00A815DD" w:rsidRDefault="00A815DD" w:rsidP="00A815DD">
      <w:pPr>
        <w:pStyle w:val="Prrafodelista"/>
        <w:numPr>
          <w:ilvl w:val="0"/>
          <w:numId w:val="10"/>
        </w:numPr>
        <w:rPr>
          <w:sz w:val="22"/>
        </w:rPr>
      </w:pPr>
      <w:r w:rsidRPr="00A815DD">
        <w:rPr>
          <w:sz w:val="22"/>
        </w:rPr>
        <w:t xml:space="preserve">Es la </w:t>
      </w:r>
      <w:r w:rsidRPr="00A815DD">
        <w:rPr>
          <w:b/>
          <w:sz w:val="22"/>
        </w:rPr>
        <w:t>rama más grande del arco de la aorta</w:t>
      </w:r>
      <w:r w:rsidRPr="00A815DD">
        <w:rPr>
          <w:sz w:val="22"/>
        </w:rPr>
        <w:t>, posterior al manubrio.</w:t>
      </w:r>
    </w:p>
    <w:p w:rsidR="00A815DD" w:rsidRPr="00A815DD" w:rsidRDefault="00A815DD" w:rsidP="00A815DD">
      <w:pPr>
        <w:pStyle w:val="Prrafodelista"/>
        <w:numPr>
          <w:ilvl w:val="0"/>
          <w:numId w:val="10"/>
        </w:numPr>
        <w:rPr>
          <w:sz w:val="22"/>
        </w:rPr>
      </w:pPr>
      <w:r w:rsidRPr="00A815DD">
        <w:rPr>
          <w:b/>
          <w:sz w:val="22"/>
        </w:rPr>
        <w:t>Se divide</w:t>
      </w:r>
      <w:r w:rsidRPr="00A815DD">
        <w:rPr>
          <w:sz w:val="22"/>
        </w:rPr>
        <w:t xml:space="preserve"> posterior a la articulación esternoclavicular en las </w:t>
      </w:r>
      <w:r w:rsidRPr="00A815DD">
        <w:rPr>
          <w:b/>
          <w:sz w:val="22"/>
        </w:rPr>
        <w:t xml:space="preserve">A Carótida Común y subclavia </w:t>
      </w:r>
      <w:r w:rsidRPr="00A815DD">
        <w:rPr>
          <w:sz w:val="22"/>
        </w:rPr>
        <w:t>derechas</w:t>
      </w:r>
    </w:p>
    <w:p w:rsidR="00A815DD" w:rsidRPr="00A815DD" w:rsidRDefault="00A815DD" w:rsidP="00A815DD">
      <w:pPr>
        <w:pStyle w:val="Prrafodelista"/>
        <w:numPr>
          <w:ilvl w:val="0"/>
          <w:numId w:val="10"/>
        </w:numPr>
        <w:rPr>
          <w:sz w:val="22"/>
        </w:rPr>
      </w:pPr>
      <w:r w:rsidRPr="00A815DD">
        <w:rPr>
          <w:sz w:val="22"/>
        </w:rPr>
        <w:t xml:space="preserve">Normalmente </w:t>
      </w:r>
      <w:r w:rsidRPr="00A815DD">
        <w:rPr>
          <w:b/>
          <w:sz w:val="22"/>
        </w:rPr>
        <w:t>NO tiene ramas</w:t>
      </w:r>
      <w:r w:rsidRPr="00A815DD">
        <w:rPr>
          <w:sz w:val="22"/>
        </w:rPr>
        <w:t>.</w:t>
      </w:r>
    </w:p>
    <w:p w:rsidR="00AF6BDC" w:rsidRDefault="00AF6BDC" w:rsidP="00122637">
      <w:pPr>
        <w:rPr>
          <w:sz w:val="22"/>
        </w:rPr>
      </w:pPr>
    </w:p>
    <w:p w:rsidR="00AF6BDC" w:rsidRPr="000B7C29" w:rsidRDefault="00A815DD" w:rsidP="00122637">
      <w:pPr>
        <w:rPr>
          <w:b/>
          <w:i/>
          <w:sz w:val="22"/>
        </w:rPr>
      </w:pPr>
      <w:r w:rsidRPr="000B7C29">
        <w:rPr>
          <w:b/>
          <w:i/>
          <w:sz w:val="22"/>
        </w:rPr>
        <w:t xml:space="preserve">Arterias Subclavias </w:t>
      </w:r>
    </w:p>
    <w:p w:rsidR="00A815DD" w:rsidRPr="000B7C29" w:rsidRDefault="000B7C29" w:rsidP="000B7C29">
      <w:pPr>
        <w:pStyle w:val="Prrafodelista"/>
        <w:numPr>
          <w:ilvl w:val="0"/>
          <w:numId w:val="12"/>
        </w:numPr>
        <w:ind w:left="720"/>
        <w:rPr>
          <w:sz w:val="22"/>
        </w:rPr>
      </w:pPr>
      <w:r w:rsidRPr="000B7C29">
        <w:rPr>
          <w:b/>
          <w:sz w:val="22"/>
        </w:rPr>
        <w:t>Irrigan</w:t>
      </w:r>
      <w:r w:rsidRPr="000B7C29">
        <w:rPr>
          <w:sz w:val="22"/>
        </w:rPr>
        <w:t xml:space="preserve"> los miembros superiores</w:t>
      </w:r>
    </w:p>
    <w:p w:rsidR="000B7C29" w:rsidRPr="000B7C29" w:rsidRDefault="000B7C29" w:rsidP="000B7C29">
      <w:pPr>
        <w:pStyle w:val="Prrafodelista"/>
        <w:numPr>
          <w:ilvl w:val="0"/>
          <w:numId w:val="12"/>
        </w:numPr>
        <w:ind w:left="720"/>
        <w:rPr>
          <w:sz w:val="22"/>
        </w:rPr>
      </w:pPr>
      <w:r w:rsidRPr="000B7C29">
        <w:rPr>
          <w:b/>
          <w:sz w:val="22"/>
        </w:rPr>
        <w:t>Envían ramas</w:t>
      </w:r>
      <w:r w:rsidRPr="000B7C29">
        <w:rPr>
          <w:sz w:val="22"/>
        </w:rPr>
        <w:t xml:space="preserve"> al cuello y al encéfalo</w:t>
      </w:r>
    </w:p>
    <w:p w:rsidR="000B7C29" w:rsidRDefault="000B7C29" w:rsidP="000B7C29">
      <w:pPr>
        <w:rPr>
          <w:sz w:val="22"/>
        </w:rPr>
      </w:pPr>
    </w:p>
    <w:p w:rsidR="000B7C29" w:rsidRPr="000B7C29" w:rsidRDefault="000B7C29" w:rsidP="000B7C2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0B7C29">
        <w:rPr>
          <w:b/>
          <w:sz w:val="22"/>
        </w:rPr>
        <w:t>Arteria Subclavia Derecha</w:t>
      </w:r>
      <w:r w:rsidRPr="000B7C29">
        <w:rPr>
          <w:sz w:val="22"/>
        </w:rPr>
        <w:t>: Se origina en el tronco braquiocefálico</w:t>
      </w:r>
    </w:p>
    <w:p w:rsidR="000B7C29" w:rsidRDefault="000B7C29" w:rsidP="000B7C2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0B7C29">
        <w:rPr>
          <w:b/>
          <w:sz w:val="22"/>
        </w:rPr>
        <w:t>Arteria Subclavia Izquierda</w:t>
      </w:r>
      <w:r w:rsidRPr="000B7C29">
        <w:rPr>
          <w:sz w:val="22"/>
        </w:rPr>
        <w:t>: Se origina en el arco de la aorta.</w:t>
      </w:r>
    </w:p>
    <w:p w:rsidR="0078511E" w:rsidRDefault="0078511E" w:rsidP="0078511E">
      <w:pPr>
        <w:pStyle w:val="Prrafodelista"/>
        <w:ind w:left="360"/>
        <w:rPr>
          <w:sz w:val="22"/>
        </w:rPr>
      </w:pPr>
    </w:p>
    <w:p w:rsidR="0078511E" w:rsidRDefault="0078511E" w:rsidP="000B7C29">
      <w:pPr>
        <w:pStyle w:val="Prrafodelista"/>
        <w:numPr>
          <w:ilvl w:val="0"/>
          <w:numId w:val="14"/>
        </w:numPr>
        <w:ind w:left="360"/>
        <w:rPr>
          <w:sz w:val="22"/>
        </w:rPr>
      </w:pPr>
      <w:r>
        <w:rPr>
          <w:b/>
          <w:sz w:val="22"/>
        </w:rPr>
        <w:t xml:space="preserve">El NC X </w:t>
      </w:r>
      <w:r>
        <w:rPr>
          <w:sz w:val="22"/>
        </w:rPr>
        <w:t xml:space="preserve">discurre paralelo a la primera porción A Subclavia. </w:t>
      </w:r>
    </w:p>
    <w:p w:rsidR="0078511E" w:rsidRDefault="0078511E" w:rsidP="000B7C2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78511E">
        <w:rPr>
          <w:b/>
          <w:sz w:val="22"/>
        </w:rPr>
        <w:t>Alcanzan su punto más alto</w:t>
      </w:r>
      <w:r>
        <w:rPr>
          <w:sz w:val="22"/>
        </w:rPr>
        <w:t xml:space="preserve"> cuando pasan posteriormente a los músculos escalenos anteriores. </w:t>
      </w:r>
    </w:p>
    <w:p w:rsidR="0078511E" w:rsidRPr="0078511E" w:rsidRDefault="0078511E" w:rsidP="000B7C29">
      <w:pPr>
        <w:pStyle w:val="Prrafodelista"/>
        <w:numPr>
          <w:ilvl w:val="0"/>
          <w:numId w:val="14"/>
        </w:numPr>
        <w:ind w:left="360"/>
        <w:rPr>
          <w:sz w:val="22"/>
        </w:rPr>
      </w:pPr>
      <w:r>
        <w:rPr>
          <w:b/>
          <w:sz w:val="22"/>
        </w:rPr>
        <w:t xml:space="preserve">Inferiormente </w:t>
      </w:r>
      <w:r w:rsidRPr="0078511E">
        <w:rPr>
          <w:sz w:val="22"/>
        </w:rPr>
        <w:t>cuando las A subclavias</w:t>
      </w:r>
      <w:r>
        <w:rPr>
          <w:b/>
          <w:sz w:val="22"/>
        </w:rPr>
        <w:t xml:space="preserve"> pasan </w:t>
      </w:r>
      <w:r w:rsidRPr="0078511E">
        <w:rPr>
          <w:sz w:val="22"/>
        </w:rPr>
        <w:t>el</w:t>
      </w:r>
      <w:r>
        <w:rPr>
          <w:b/>
          <w:sz w:val="22"/>
        </w:rPr>
        <w:t xml:space="preserve"> borde externo </w:t>
      </w:r>
      <w:r w:rsidRPr="0078511E">
        <w:rPr>
          <w:sz w:val="22"/>
        </w:rPr>
        <w:t>de las</w:t>
      </w:r>
      <w:r>
        <w:rPr>
          <w:b/>
          <w:sz w:val="22"/>
        </w:rPr>
        <w:t xml:space="preserve"> 1ras costillas</w:t>
      </w:r>
      <w:r>
        <w:rPr>
          <w:sz w:val="22"/>
        </w:rPr>
        <w:t xml:space="preserve"> se convierten en </w:t>
      </w:r>
      <w:r>
        <w:rPr>
          <w:b/>
          <w:sz w:val="22"/>
        </w:rPr>
        <w:t xml:space="preserve">arterias axilares </w:t>
      </w:r>
    </w:p>
    <w:p w:rsidR="0078511E" w:rsidRDefault="0078511E" w:rsidP="0078511E">
      <w:pPr>
        <w:pStyle w:val="Prrafodelista"/>
        <w:ind w:left="360"/>
        <w:rPr>
          <w:sz w:val="22"/>
        </w:rPr>
      </w:pPr>
    </w:p>
    <w:p w:rsidR="0078511E" w:rsidRPr="00B45390" w:rsidRDefault="0078511E" w:rsidP="000B7C29">
      <w:pPr>
        <w:pStyle w:val="Prrafodelista"/>
        <w:numPr>
          <w:ilvl w:val="0"/>
          <w:numId w:val="14"/>
        </w:numPr>
        <w:ind w:left="360"/>
        <w:rPr>
          <w:sz w:val="22"/>
        </w:rPr>
      </w:pPr>
      <w:r>
        <w:rPr>
          <w:b/>
          <w:sz w:val="22"/>
        </w:rPr>
        <w:t xml:space="preserve">3 porciones </w:t>
      </w:r>
      <w:r w:rsidR="003436D7">
        <w:rPr>
          <w:b/>
          <w:sz w:val="22"/>
        </w:rPr>
        <w:t xml:space="preserve">de la Arteria Subclavia </w:t>
      </w:r>
      <w:r w:rsidRPr="00EB5693">
        <w:rPr>
          <w:sz w:val="22"/>
        </w:rPr>
        <w:t>en relación al</w:t>
      </w:r>
      <w:r>
        <w:rPr>
          <w:b/>
          <w:sz w:val="22"/>
        </w:rPr>
        <w:t xml:space="preserve"> escaleno anterior</w:t>
      </w:r>
    </w:p>
    <w:p w:rsidR="00B45390" w:rsidRPr="00B45390" w:rsidRDefault="00B45390" w:rsidP="00B45390">
      <w:pPr>
        <w:pStyle w:val="Prrafodelista"/>
        <w:rPr>
          <w:sz w:val="22"/>
        </w:rPr>
      </w:pPr>
    </w:p>
    <w:p w:rsidR="005064C2" w:rsidRDefault="003436D7" w:rsidP="003436D7">
      <w:pPr>
        <w:pStyle w:val="Prrafodelista"/>
        <w:numPr>
          <w:ilvl w:val="0"/>
          <w:numId w:val="15"/>
        </w:numPr>
        <w:rPr>
          <w:sz w:val="22"/>
        </w:rPr>
      </w:pPr>
      <w:r>
        <w:rPr>
          <w:b/>
          <w:sz w:val="22"/>
        </w:rPr>
        <w:t>Primera Porción</w:t>
      </w:r>
      <w:r>
        <w:rPr>
          <w:sz w:val="22"/>
        </w:rPr>
        <w:t xml:space="preserve">: Medial al escaleno anterior, ramas: </w:t>
      </w:r>
    </w:p>
    <w:p w:rsidR="005064C2" w:rsidRDefault="003436D7" w:rsidP="005064C2">
      <w:pPr>
        <w:pStyle w:val="Prrafodelista"/>
        <w:numPr>
          <w:ilvl w:val="1"/>
          <w:numId w:val="15"/>
        </w:numPr>
        <w:rPr>
          <w:sz w:val="22"/>
        </w:rPr>
      </w:pPr>
      <w:r w:rsidRPr="005064C2">
        <w:rPr>
          <w:b/>
          <w:sz w:val="22"/>
        </w:rPr>
        <w:t xml:space="preserve">Arteria </w:t>
      </w:r>
      <w:r w:rsidRPr="009C2A8B">
        <w:rPr>
          <w:b/>
          <w:sz w:val="22"/>
        </w:rPr>
        <w:t>vertebral</w:t>
      </w:r>
      <w:r w:rsidR="005064C2">
        <w:rPr>
          <w:sz w:val="22"/>
        </w:rPr>
        <w:t xml:space="preserve">: Atraviesa los agujeros transversos de C6 hasta C1, entra </w:t>
      </w:r>
      <w:r w:rsidR="000649CA">
        <w:rPr>
          <w:sz w:val="22"/>
        </w:rPr>
        <w:t xml:space="preserve">a través del agujero magno; se unen para formar la </w:t>
      </w:r>
      <w:r w:rsidR="000649CA">
        <w:rPr>
          <w:b/>
          <w:sz w:val="22"/>
        </w:rPr>
        <w:t xml:space="preserve">arteria basilar. </w:t>
      </w:r>
    </w:p>
    <w:p w:rsidR="005064C2" w:rsidRDefault="005064C2" w:rsidP="005064C2">
      <w:pPr>
        <w:pStyle w:val="Prrafodelista"/>
        <w:numPr>
          <w:ilvl w:val="1"/>
          <w:numId w:val="15"/>
        </w:numPr>
        <w:rPr>
          <w:sz w:val="22"/>
        </w:rPr>
      </w:pPr>
      <w:r w:rsidRPr="005064C2">
        <w:rPr>
          <w:b/>
          <w:sz w:val="22"/>
        </w:rPr>
        <w:t>A</w:t>
      </w:r>
      <w:r w:rsidR="003436D7" w:rsidRPr="005064C2">
        <w:rPr>
          <w:b/>
          <w:sz w:val="22"/>
        </w:rPr>
        <w:t>rteria</w:t>
      </w:r>
      <w:r w:rsidR="003436D7">
        <w:rPr>
          <w:sz w:val="22"/>
        </w:rPr>
        <w:t xml:space="preserve"> </w:t>
      </w:r>
      <w:r w:rsidR="003436D7" w:rsidRPr="009C2A8B">
        <w:rPr>
          <w:b/>
          <w:sz w:val="22"/>
        </w:rPr>
        <w:t>torácica</w:t>
      </w:r>
      <w:r w:rsidR="003436D7" w:rsidRPr="005064C2">
        <w:rPr>
          <w:sz w:val="22"/>
        </w:rPr>
        <w:t xml:space="preserve"> </w:t>
      </w:r>
      <w:r w:rsidR="003436D7" w:rsidRPr="009C2A8B">
        <w:rPr>
          <w:b/>
          <w:sz w:val="22"/>
        </w:rPr>
        <w:t>interna</w:t>
      </w:r>
      <w:r>
        <w:rPr>
          <w:b/>
          <w:sz w:val="22"/>
        </w:rPr>
        <w:t>:</w:t>
      </w:r>
      <w:r w:rsidR="003436D7">
        <w:rPr>
          <w:sz w:val="22"/>
        </w:rPr>
        <w:t xml:space="preserve"> </w:t>
      </w:r>
      <w:r w:rsidR="001E3674">
        <w:rPr>
          <w:sz w:val="22"/>
        </w:rPr>
        <w:t>No tiene ramas en el cuello.</w:t>
      </w:r>
    </w:p>
    <w:p w:rsidR="00CC5940" w:rsidRDefault="005064C2" w:rsidP="005064C2">
      <w:pPr>
        <w:pStyle w:val="Prrafodelista"/>
        <w:numPr>
          <w:ilvl w:val="1"/>
          <w:numId w:val="15"/>
        </w:numPr>
        <w:rPr>
          <w:sz w:val="22"/>
        </w:rPr>
      </w:pPr>
      <w:r>
        <w:rPr>
          <w:b/>
          <w:sz w:val="22"/>
        </w:rPr>
        <w:t>T</w:t>
      </w:r>
      <w:r w:rsidR="003436D7" w:rsidRPr="009C2A8B">
        <w:rPr>
          <w:b/>
          <w:sz w:val="22"/>
        </w:rPr>
        <w:t>ronco tirocervical</w:t>
      </w:r>
      <w:r w:rsidRPr="005064C2">
        <w:rPr>
          <w:sz w:val="22"/>
        </w:rPr>
        <w:t>:</w:t>
      </w:r>
      <w:r w:rsidR="001E3674">
        <w:rPr>
          <w:sz w:val="22"/>
        </w:rPr>
        <w:t xml:space="preserve"> Tiene cuatro ramas </w:t>
      </w:r>
    </w:p>
    <w:p w:rsidR="00CC5940" w:rsidRDefault="001E3674" w:rsidP="00CC5940">
      <w:pPr>
        <w:pStyle w:val="Prrafodelista"/>
        <w:numPr>
          <w:ilvl w:val="2"/>
          <w:numId w:val="15"/>
        </w:numPr>
        <w:rPr>
          <w:sz w:val="22"/>
        </w:rPr>
      </w:pPr>
      <w:r>
        <w:rPr>
          <w:sz w:val="22"/>
        </w:rPr>
        <w:t xml:space="preserve">la </w:t>
      </w:r>
      <w:r>
        <w:rPr>
          <w:b/>
          <w:sz w:val="22"/>
        </w:rPr>
        <w:t>arteria tiroidea inferior</w:t>
      </w:r>
      <w:r w:rsidR="00CC5940">
        <w:rPr>
          <w:b/>
          <w:sz w:val="22"/>
        </w:rPr>
        <w:t>:</w:t>
      </w:r>
      <w:r w:rsidR="00CC5940">
        <w:rPr>
          <w:sz w:val="22"/>
        </w:rPr>
        <w:t xml:space="preserve"> la mayor y más importante, </w:t>
      </w:r>
      <w:r>
        <w:rPr>
          <w:sz w:val="22"/>
        </w:rPr>
        <w:t>irriga la laringe, la tráquea, el esófago y las glándulas tiroides y paratiroides</w:t>
      </w:r>
      <w:r w:rsidR="00CC5940">
        <w:rPr>
          <w:sz w:val="22"/>
        </w:rPr>
        <w:t xml:space="preserve"> y los músculos adyacentes. </w:t>
      </w:r>
    </w:p>
    <w:p w:rsidR="00CC5940" w:rsidRPr="00CC5940" w:rsidRDefault="00CC5940" w:rsidP="00CC5940">
      <w:pPr>
        <w:pStyle w:val="Prrafodelista"/>
        <w:numPr>
          <w:ilvl w:val="2"/>
          <w:numId w:val="15"/>
        </w:numPr>
        <w:rPr>
          <w:sz w:val="22"/>
        </w:rPr>
      </w:pPr>
      <w:r>
        <w:rPr>
          <w:b/>
          <w:sz w:val="22"/>
        </w:rPr>
        <w:t>Arteria cervical ascendente</w:t>
      </w:r>
    </w:p>
    <w:p w:rsidR="00CC5940" w:rsidRPr="00CC5940" w:rsidRDefault="00CC5940" w:rsidP="00CC5940">
      <w:pPr>
        <w:pStyle w:val="Prrafodelista"/>
        <w:numPr>
          <w:ilvl w:val="2"/>
          <w:numId w:val="15"/>
        </w:numPr>
        <w:rPr>
          <w:sz w:val="22"/>
        </w:rPr>
      </w:pPr>
      <w:r>
        <w:rPr>
          <w:b/>
          <w:sz w:val="22"/>
        </w:rPr>
        <w:t>Arteria supraescapular</w:t>
      </w:r>
    </w:p>
    <w:p w:rsidR="00CC5940" w:rsidRDefault="00CC5940" w:rsidP="00CC5940">
      <w:pPr>
        <w:pStyle w:val="Prrafodelista"/>
        <w:numPr>
          <w:ilvl w:val="2"/>
          <w:numId w:val="15"/>
        </w:numPr>
        <w:rPr>
          <w:sz w:val="22"/>
        </w:rPr>
      </w:pPr>
      <w:r>
        <w:rPr>
          <w:b/>
          <w:sz w:val="22"/>
        </w:rPr>
        <w:t>Arteria cervical transversa (</w:t>
      </w:r>
      <w:r w:rsidRPr="00CC5940">
        <w:rPr>
          <w:sz w:val="22"/>
        </w:rPr>
        <w:t>Tronco cervicodorsal</w:t>
      </w:r>
      <w:r>
        <w:rPr>
          <w:b/>
          <w:sz w:val="22"/>
        </w:rPr>
        <w:t xml:space="preserve">) </w:t>
      </w:r>
    </w:p>
    <w:p w:rsidR="00EB5693" w:rsidRPr="00B45390" w:rsidRDefault="00CC5940" w:rsidP="00CC5940">
      <w:pPr>
        <w:pStyle w:val="Prrafodelista"/>
        <w:numPr>
          <w:ilvl w:val="1"/>
          <w:numId w:val="15"/>
        </w:numPr>
        <w:rPr>
          <w:sz w:val="22"/>
        </w:rPr>
      </w:pPr>
      <w:r>
        <w:rPr>
          <w:sz w:val="22"/>
        </w:rPr>
        <w:t xml:space="preserve">Las ramas terminales del tronco tirocervical son </w:t>
      </w:r>
      <w:r>
        <w:rPr>
          <w:b/>
          <w:sz w:val="22"/>
        </w:rPr>
        <w:t>arteria tiroidea inferior y cervical ascendente.</w:t>
      </w:r>
    </w:p>
    <w:p w:rsidR="00B45390" w:rsidRDefault="00B45390" w:rsidP="00B45390">
      <w:pPr>
        <w:pStyle w:val="Prrafodelista"/>
        <w:ind w:left="1440"/>
        <w:rPr>
          <w:sz w:val="22"/>
        </w:rPr>
      </w:pPr>
    </w:p>
    <w:p w:rsidR="00DF57F0" w:rsidRDefault="003436D7" w:rsidP="003436D7">
      <w:pPr>
        <w:pStyle w:val="Prrafodelista"/>
        <w:numPr>
          <w:ilvl w:val="0"/>
          <w:numId w:val="15"/>
        </w:numPr>
        <w:rPr>
          <w:sz w:val="22"/>
        </w:rPr>
      </w:pPr>
      <w:r>
        <w:rPr>
          <w:b/>
          <w:sz w:val="22"/>
        </w:rPr>
        <w:t>Segunda porción</w:t>
      </w:r>
      <w:r w:rsidRPr="003436D7">
        <w:rPr>
          <w:sz w:val="22"/>
        </w:rPr>
        <w:t>:</w:t>
      </w:r>
      <w:r>
        <w:rPr>
          <w:sz w:val="22"/>
        </w:rPr>
        <w:t xml:space="preserve"> Posterior al escaleno anterior, ramas: </w:t>
      </w:r>
    </w:p>
    <w:p w:rsidR="006D0E21" w:rsidRDefault="003436D7" w:rsidP="00DF57F0">
      <w:pPr>
        <w:pStyle w:val="Prrafodelista"/>
        <w:numPr>
          <w:ilvl w:val="1"/>
          <w:numId w:val="15"/>
        </w:numPr>
        <w:rPr>
          <w:sz w:val="22"/>
        </w:rPr>
      </w:pPr>
      <w:r w:rsidRPr="009C2A8B">
        <w:rPr>
          <w:b/>
          <w:sz w:val="22"/>
        </w:rPr>
        <w:t xml:space="preserve">Tronco </w:t>
      </w:r>
      <w:proofErr w:type="spellStart"/>
      <w:r w:rsidRPr="009C2A8B">
        <w:rPr>
          <w:b/>
          <w:sz w:val="22"/>
        </w:rPr>
        <w:t>Costocervical</w:t>
      </w:r>
      <w:proofErr w:type="spellEnd"/>
      <w:r w:rsidR="00DF57F0">
        <w:rPr>
          <w:sz w:val="22"/>
        </w:rPr>
        <w:t xml:space="preserve">: Se divide en </w:t>
      </w:r>
    </w:p>
    <w:p w:rsidR="006D0E21" w:rsidRDefault="006D0E21" w:rsidP="006D0E21">
      <w:pPr>
        <w:pStyle w:val="Prrafodelista"/>
        <w:numPr>
          <w:ilvl w:val="2"/>
          <w:numId w:val="15"/>
        </w:numPr>
        <w:rPr>
          <w:sz w:val="22"/>
        </w:rPr>
      </w:pPr>
      <w:r>
        <w:rPr>
          <w:b/>
          <w:sz w:val="22"/>
        </w:rPr>
        <w:t>A</w:t>
      </w:r>
      <w:r w:rsidR="00DF57F0">
        <w:rPr>
          <w:b/>
          <w:sz w:val="22"/>
        </w:rPr>
        <w:t xml:space="preserve">rterias intercostal superior </w:t>
      </w:r>
      <w:r w:rsidRPr="006D0E21">
        <w:rPr>
          <w:sz w:val="22"/>
        </w:rPr>
        <w:t>irriga los</w:t>
      </w:r>
      <w:r>
        <w:rPr>
          <w:sz w:val="22"/>
        </w:rPr>
        <w:t xml:space="preserve"> </w:t>
      </w:r>
      <w:r w:rsidR="005A5D0C">
        <w:rPr>
          <w:sz w:val="22"/>
        </w:rPr>
        <w:t>dos primeros espacios intercostales</w:t>
      </w:r>
      <w:r>
        <w:rPr>
          <w:sz w:val="22"/>
        </w:rPr>
        <w:t>.</w:t>
      </w:r>
      <w:r w:rsidR="005A5D0C">
        <w:rPr>
          <w:sz w:val="22"/>
        </w:rPr>
        <w:t xml:space="preserve"> </w:t>
      </w:r>
    </w:p>
    <w:p w:rsidR="003436D7" w:rsidRDefault="006D0E21" w:rsidP="006D0E21">
      <w:pPr>
        <w:pStyle w:val="Prrafodelista"/>
        <w:numPr>
          <w:ilvl w:val="2"/>
          <w:numId w:val="15"/>
        </w:numPr>
        <w:rPr>
          <w:sz w:val="22"/>
        </w:rPr>
      </w:pPr>
      <w:r>
        <w:rPr>
          <w:b/>
          <w:sz w:val="22"/>
        </w:rPr>
        <w:t>C</w:t>
      </w:r>
      <w:r w:rsidR="00DF57F0">
        <w:rPr>
          <w:b/>
          <w:sz w:val="22"/>
        </w:rPr>
        <w:t xml:space="preserve">ervical profunda </w:t>
      </w:r>
      <w:r>
        <w:rPr>
          <w:sz w:val="22"/>
        </w:rPr>
        <w:t xml:space="preserve">irriga </w:t>
      </w:r>
      <w:r w:rsidR="00DF57F0">
        <w:rPr>
          <w:sz w:val="22"/>
        </w:rPr>
        <w:t>los músculos cervicales profundos</w:t>
      </w:r>
      <w:r>
        <w:rPr>
          <w:sz w:val="22"/>
        </w:rPr>
        <w:t>.</w:t>
      </w:r>
    </w:p>
    <w:p w:rsidR="00B45390" w:rsidRDefault="00B45390" w:rsidP="00B45390">
      <w:pPr>
        <w:pStyle w:val="Prrafodelista"/>
        <w:ind w:left="2160"/>
        <w:rPr>
          <w:sz w:val="22"/>
        </w:rPr>
      </w:pPr>
    </w:p>
    <w:p w:rsidR="003436D7" w:rsidRPr="000B7C29" w:rsidRDefault="003436D7" w:rsidP="003436D7">
      <w:pPr>
        <w:pStyle w:val="Prrafodelista"/>
        <w:numPr>
          <w:ilvl w:val="0"/>
          <w:numId w:val="15"/>
        </w:numPr>
        <w:rPr>
          <w:sz w:val="22"/>
        </w:rPr>
      </w:pPr>
      <w:r>
        <w:rPr>
          <w:b/>
          <w:sz w:val="22"/>
        </w:rPr>
        <w:t>Tercera porción</w:t>
      </w:r>
      <w:r w:rsidRPr="003436D7">
        <w:rPr>
          <w:sz w:val="22"/>
        </w:rPr>
        <w:t>:</w:t>
      </w:r>
      <w:r>
        <w:rPr>
          <w:sz w:val="22"/>
        </w:rPr>
        <w:t xml:space="preserve"> Lateral al escaleno anterior, ramas: </w:t>
      </w:r>
      <w:r w:rsidRPr="009C2A8B">
        <w:rPr>
          <w:b/>
          <w:sz w:val="22"/>
        </w:rPr>
        <w:t>Arteria dorsal de la escápula</w:t>
      </w:r>
      <w:r>
        <w:rPr>
          <w:sz w:val="22"/>
        </w:rPr>
        <w:t xml:space="preserve">. </w:t>
      </w:r>
    </w:p>
    <w:p w:rsidR="000B7C29" w:rsidRDefault="000B7C29" w:rsidP="000B7C29">
      <w:pPr>
        <w:rPr>
          <w:sz w:val="22"/>
        </w:rPr>
      </w:pPr>
    </w:p>
    <w:p w:rsidR="00AF6BDC" w:rsidRDefault="00AF6BDC" w:rsidP="000B7C29">
      <w:pPr>
        <w:rPr>
          <w:sz w:val="22"/>
        </w:rPr>
      </w:pPr>
    </w:p>
    <w:p w:rsidR="00AF6BDC" w:rsidRDefault="00AF6BDC" w:rsidP="000B7C29">
      <w:pPr>
        <w:rPr>
          <w:sz w:val="22"/>
        </w:rPr>
      </w:pPr>
    </w:p>
    <w:p w:rsidR="00AF6BDC" w:rsidRDefault="00AF6BDC" w:rsidP="00122637">
      <w:pPr>
        <w:rPr>
          <w:sz w:val="22"/>
        </w:rPr>
      </w:pPr>
    </w:p>
    <w:p w:rsidR="00AF6BDC" w:rsidRDefault="00B45390" w:rsidP="00122637">
      <w:pPr>
        <w:rPr>
          <w:sz w:val="22"/>
        </w:rPr>
      </w:pPr>
      <w:r>
        <w:rPr>
          <w:noProof/>
          <w:sz w:val="22"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CB3919" wp14:editId="6D5A7422">
                <wp:simplePos x="0" y="0"/>
                <wp:positionH relativeFrom="column">
                  <wp:posOffset>-104775</wp:posOffset>
                </wp:positionH>
                <wp:positionV relativeFrom="paragraph">
                  <wp:posOffset>-584835</wp:posOffset>
                </wp:positionV>
                <wp:extent cx="7124700" cy="5248275"/>
                <wp:effectExtent l="0" t="0" r="0" b="9525"/>
                <wp:wrapSquare wrapText="bothSides"/>
                <wp:docPr id="11" name="1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0" cy="5248275"/>
                          <a:chOff x="0" y="0"/>
                          <a:chExt cx="5210175" cy="4943475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9" t="26257" r="3056" b="16248"/>
                          <a:stretch/>
                        </pic:blipFill>
                        <pic:spPr bwMode="auto">
                          <a:xfrm>
                            <a:off x="0" y="0"/>
                            <a:ext cx="4943475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4" t="27615" r="2037" b="12391"/>
                          <a:stretch/>
                        </pic:blipFill>
                        <pic:spPr bwMode="auto">
                          <a:xfrm>
                            <a:off x="0" y="2419350"/>
                            <a:ext cx="5210175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1 Grupo" o:spid="_x0000_s1026" style="position:absolute;margin-left:-8.25pt;margin-top:-46.05pt;width:561pt;height:413.25pt;z-index:251665408;mso-width-relative:margin;mso-height-relative:margin" coordsize="52101,49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9" o:spid="_x0000_s1027" type="#_x0000_t75" style="position:absolute;width:49434;height:24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hBRnCAAAA2gAAAA8AAABkcnMvZG93bnJldi54bWxEj91qAjEUhO+FvkM4hd5p1hWkrkYRURB7&#10;408f4HRz3KTdnCyb6G7fvhGEXg4z8w2zWPWuFndqg/WsYDzKQBCXXluuFHxedsN3ECEia6w9k4Jf&#10;CrBavgwWWGjf8Ynu51iJBOFQoAITY1NIGUpDDsPIN8TJu/rWYUyyraRusUtwV8s8y6bSoeW0YLCh&#10;jaHy53xzCrrpwXwfMY8ft9ye7PFrctj2E6XeXvv1HESkPv6Hn+29VjCDx5V0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oQUZwgAAANoAAAAPAAAAAAAAAAAAAAAAAJ8C&#10;AABkcnMvZG93bnJldi54bWxQSwUGAAAAAAQABAD3AAAAjgMAAAAA&#10;">
                  <v:imagedata r:id="rId15" o:title="" croptop="17208f" cropbottom="10648f" cropleft="5786f" cropright="2003f"/>
                  <v:path arrowok="t"/>
                </v:shape>
                <v:shape id="Imagen 10" o:spid="_x0000_s1028" type="#_x0000_t75" style="position:absolute;top:24193;width:52101;height:25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4ETnEAAAA2wAAAA8AAABkcnMvZG93bnJldi54bWxEj09vwjAMxe+T9h0iI3EbaXdgrBAQmoS0&#10;y8S/XbiZxrSFxqmSrHTffj5M4mbrPb/382I1uFb1FGLj2UA+yUARl942XBn4Pm5eZqBiQrbYeiYD&#10;vxRhtXx+WmBh/Z331B9SpSSEY4EG6pS6QutY1uQwTnxHLNrFB4dJ1lBpG/Au4a7Vr1k21Q4bloYa&#10;O/qoqbwdfpyBc/d1PW2q2a7N3/vr7kYh327fjBmPhvUcVKIhPcz/159W8IVefpEB9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4ETnEAAAA2wAAAA8AAAAAAAAAAAAAAAAA&#10;nwIAAGRycy9kb3ducmV2LnhtbFBLBQYAAAAABAAEAPcAAACQAwAAAAA=&#10;">
                  <v:imagedata r:id="rId16" o:title="" croptop="18098f" cropbottom="8121f" cropleft="3338f" cropright="1335f"/>
                  <v:path arrowok="t"/>
                </v:shape>
                <w10:wrap type="square"/>
              </v:group>
            </w:pict>
          </mc:Fallback>
        </mc:AlternateContent>
      </w:r>
    </w:p>
    <w:p w:rsidR="00AF6BDC" w:rsidRPr="00B45390" w:rsidRDefault="00B45390" w:rsidP="00B45390">
      <w:pPr>
        <w:pStyle w:val="Ttulo3"/>
        <w:rPr>
          <w:sz w:val="26"/>
          <w:szCs w:val="26"/>
        </w:rPr>
      </w:pPr>
      <w:r w:rsidRPr="00B45390">
        <w:rPr>
          <w:sz w:val="26"/>
          <w:szCs w:val="26"/>
        </w:rPr>
        <w:t xml:space="preserve">Venas de la Raíz del Cuello </w:t>
      </w:r>
    </w:p>
    <w:p w:rsidR="00AF6BDC" w:rsidRPr="00DE651C" w:rsidRDefault="00AF6BDC" w:rsidP="00122637">
      <w:pPr>
        <w:rPr>
          <w:b/>
          <w:i/>
          <w:sz w:val="22"/>
        </w:rPr>
      </w:pPr>
    </w:p>
    <w:p w:rsidR="00DE651C" w:rsidRPr="00DE651C" w:rsidRDefault="00DE651C" w:rsidP="00122637">
      <w:pPr>
        <w:rPr>
          <w:b/>
          <w:i/>
          <w:sz w:val="22"/>
        </w:rPr>
      </w:pPr>
      <w:r w:rsidRPr="00DE651C">
        <w:rPr>
          <w:b/>
          <w:i/>
          <w:sz w:val="22"/>
        </w:rPr>
        <w:t>La VYE</w:t>
      </w:r>
    </w:p>
    <w:p w:rsidR="00DE651C" w:rsidRPr="00AD4E30" w:rsidRDefault="00DE651C" w:rsidP="00F45979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D4E30">
        <w:rPr>
          <w:b/>
          <w:sz w:val="22"/>
        </w:rPr>
        <w:t>Drena</w:t>
      </w:r>
      <w:r w:rsidRPr="00AD4E30">
        <w:rPr>
          <w:sz w:val="22"/>
        </w:rPr>
        <w:t xml:space="preserve"> la sangre del cuero cabelludo y la cara.</w:t>
      </w:r>
    </w:p>
    <w:p w:rsidR="00DE651C" w:rsidRDefault="00DE651C" w:rsidP="00F45979">
      <w:pPr>
        <w:rPr>
          <w:sz w:val="22"/>
        </w:rPr>
      </w:pPr>
    </w:p>
    <w:p w:rsidR="00DE651C" w:rsidRPr="00DE651C" w:rsidRDefault="00DE651C" w:rsidP="00122637">
      <w:pPr>
        <w:rPr>
          <w:b/>
          <w:i/>
          <w:sz w:val="22"/>
        </w:rPr>
      </w:pPr>
      <w:r w:rsidRPr="00DE651C">
        <w:rPr>
          <w:b/>
          <w:i/>
          <w:sz w:val="22"/>
        </w:rPr>
        <w:t xml:space="preserve">VYA </w:t>
      </w:r>
    </w:p>
    <w:p w:rsidR="00DE651C" w:rsidRPr="00AD4E30" w:rsidRDefault="00DE651C" w:rsidP="00F45979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D4E30">
        <w:rPr>
          <w:b/>
          <w:sz w:val="22"/>
        </w:rPr>
        <w:t>La más pequeña</w:t>
      </w:r>
      <w:r w:rsidRPr="00AD4E30">
        <w:rPr>
          <w:sz w:val="22"/>
        </w:rPr>
        <w:t xml:space="preserve"> se </w:t>
      </w:r>
      <w:r w:rsidRPr="00AD4E30">
        <w:rPr>
          <w:b/>
          <w:sz w:val="22"/>
        </w:rPr>
        <w:t>origina</w:t>
      </w:r>
      <w:r w:rsidRPr="00AD4E30">
        <w:rPr>
          <w:sz w:val="22"/>
        </w:rPr>
        <w:t xml:space="preserve"> cerca del hueso hioides, por confluencia de las </w:t>
      </w:r>
      <w:r w:rsidRPr="00AD4E30">
        <w:rPr>
          <w:b/>
          <w:sz w:val="22"/>
        </w:rPr>
        <w:t>V mandibulares superficiales</w:t>
      </w:r>
      <w:r w:rsidRPr="00AD4E30">
        <w:rPr>
          <w:sz w:val="22"/>
        </w:rPr>
        <w:t>.</w:t>
      </w:r>
    </w:p>
    <w:p w:rsidR="00DE651C" w:rsidRDefault="00DE651C" w:rsidP="00F45979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D4E30">
        <w:rPr>
          <w:b/>
          <w:sz w:val="22"/>
        </w:rPr>
        <w:t>Desemboca</w:t>
      </w:r>
      <w:r w:rsidRPr="00AD4E30">
        <w:rPr>
          <w:sz w:val="22"/>
        </w:rPr>
        <w:t xml:space="preserve"> en la VYE o en la V Subclavia </w:t>
      </w:r>
    </w:p>
    <w:p w:rsidR="00B60D94" w:rsidRPr="00AD4E30" w:rsidRDefault="00B60D94" w:rsidP="00F45979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b/>
          <w:sz w:val="22"/>
        </w:rPr>
        <w:t xml:space="preserve">Las VYA </w:t>
      </w:r>
      <w:r>
        <w:rPr>
          <w:sz w:val="22"/>
        </w:rPr>
        <w:t xml:space="preserve">se unen a través de la línea media para formar el </w:t>
      </w:r>
      <w:r>
        <w:rPr>
          <w:b/>
          <w:sz w:val="22"/>
        </w:rPr>
        <w:t>Arco Venoso Yugular.</w:t>
      </w:r>
    </w:p>
    <w:p w:rsidR="00AF6BDC" w:rsidRDefault="00AF6BDC" w:rsidP="00F45979">
      <w:pPr>
        <w:rPr>
          <w:sz w:val="22"/>
        </w:rPr>
      </w:pPr>
    </w:p>
    <w:p w:rsidR="00C7461D" w:rsidRPr="00DB6E1E" w:rsidRDefault="00DB6E1E" w:rsidP="00122637">
      <w:pPr>
        <w:rPr>
          <w:b/>
          <w:i/>
          <w:sz w:val="22"/>
        </w:rPr>
      </w:pPr>
      <w:r w:rsidRPr="00DB6E1E">
        <w:rPr>
          <w:b/>
          <w:i/>
          <w:sz w:val="22"/>
        </w:rPr>
        <w:t>V Subclavia</w:t>
      </w:r>
    </w:p>
    <w:p w:rsidR="00C7461D" w:rsidRPr="00F26890" w:rsidRDefault="00DC7BDC" w:rsidP="00F26890">
      <w:pPr>
        <w:pStyle w:val="Prrafodelista"/>
        <w:numPr>
          <w:ilvl w:val="0"/>
          <w:numId w:val="17"/>
        </w:numPr>
        <w:rPr>
          <w:sz w:val="22"/>
        </w:rPr>
      </w:pPr>
      <w:r w:rsidRPr="00F26890">
        <w:rPr>
          <w:sz w:val="22"/>
        </w:rPr>
        <w:t xml:space="preserve">Solo tiene de </w:t>
      </w:r>
      <w:r w:rsidRPr="00F26890">
        <w:rPr>
          <w:b/>
          <w:sz w:val="22"/>
        </w:rPr>
        <w:t>tributaria a la VYE</w:t>
      </w:r>
    </w:p>
    <w:p w:rsidR="00F26890" w:rsidRPr="00F26890" w:rsidRDefault="00F26890" w:rsidP="00F26890">
      <w:pPr>
        <w:pStyle w:val="Prrafodelista"/>
        <w:numPr>
          <w:ilvl w:val="0"/>
          <w:numId w:val="17"/>
        </w:numPr>
        <w:rPr>
          <w:sz w:val="22"/>
        </w:rPr>
      </w:pPr>
      <w:r w:rsidRPr="00F26890">
        <w:rPr>
          <w:sz w:val="22"/>
        </w:rPr>
        <w:t xml:space="preserve">Continuación de la </w:t>
      </w:r>
      <w:r w:rsidRPr="00F26890">
        <w:rPr>
          <w:b/>
          <w:sz w:val="22"/>
        </w:rPr>
        <w:t>V. Axilar</w:t>
      </w:r>
      <w:r w:rsidRPr="00F26890">
        <w:rPr>
          <w:sz w:val="22"/>
        </w:rPr>
        <w:t>.</w:t>
      </w:r>
    </w:p>
    <w:p w:rsidR="00F26890" w:rsidRPr="00F26890" w:rsidRDefault="00F26890" w:rsidP="00F26890">
      <w:pPr>
        <w:pStyle w:val="Prrafodelista"/>
        <w:numPr>
          <w:ilvl w:val="0"/>
          <w:numId w:val="17"/>
        </w:numPr>
        <w:rPr>
          <w:sz w:val="22"/>
        </w:rPr>
      </w:pPr>
      <w:r w:rsidRPr="00F26890">
        <w:rPr>
          <w:b/>
          <w:sz w:val="22"/>
        </w:rPr>
        <w:t>Empieza en</w:t>
      </w:r>
      <w:r w:rsidRPr="00F26890">
        <w:rPr>
          <w:sz w:val="22"/>
        </w:rPr>
        <w:t xml:space="preserve"> el borde lateral de la 1ra costilla </w:t>
      </w:r>
    </w:p>
    <w:p w:rsidR="00F26890" w:rsidRPr="00F26890" w:rsidRDefault="00F26890" w:rsidP="00F26890">
      <w:pPr>
        <w:pStyle w:val="Prrafodelista"/>
        <w:numPr>
          <w:ilvl w:val="0"/>
          <w:numId w:val="17"/>
        </w:numPr>
        <w:rPr>
          <w:sz w:val="22"/>
        </w:rPr>
      </w:pPr>
      <w:r w:rsidRPr="00F26890">
        <w:rPr>
          <w:b/>
          <w:sz w:val="22"/>
        </w:rPr>
        <w:t>Termina</w:t>
      </w:r>
      <w:r w:rsidRPr="00F26890">
        <w:rPr>
          <w:sz w:val="22"/>
        </w:rPr>
        <w:t xml:space="preserve"> cuando se une con la VYI</w:t>
      </w:r>
    </w:p>
    <w:p w:rsidR="00F26890" w:rsidRDefault="00F26890" w:rsidP="00122637">
      <w:pPr>
        <w:rPr>
          <w:sz w:val="22"/>
        </w:rPr>
      </w:pPr>
    </w:p>
    <w:p w:rsidR="00F26890" w:rsidRPr="009D6B7D" w:rsidRDefault="00F26890" w:rsidP="00122637">
      <w:pPr>
        <w:rPr>
          <w:b/>
          <w:i/>
          <w:sz w:val="22"/>
        </w:rPr>
      </w:pPr>
      <w:r w:rsidRPr="009D6B7D">
        <w:rPr>
          <w:b/>
          <w:i/>
          <w:sz w:val="22"/>
        </w:rPr>
        <w:t>VYI</w:t>
      </w:r>
    </w:p>
    <w:p w:rsidR="00122637" w:rsidRPr="00A66C9C" w:rsidRDefault="00226853" w:rsidP="00A66C9C">
      <w:pPr>
        <w:pStyle w:val="Prrafodelista"/>
        <w:numPr>
          <w:ilvl w:val="0"/>
          <w:numId w:val="18"/>
        </w:numPr>
        <w:rPr>
          <w:b/>
          <w:sz w:val="22"/>
        </w:rPr>
      </w:pPr>
      <w:r w:rsidRPr="00A66C9C">
        <w:rPr>
          <w:sz w:val="22"/>
        </w:rPr>
        <w:t xml:space="preserve">Se une con la V subclavia </w:t>
      </w:r>
      <w:r w:rsidR="00A66C9C">
        <w:rPr>
          <w:sz w:val="22"/>
        </w:rPr>
        <w:t>y</w:t>
      </w:r>
      <w:r w:rsidRPr="00A66C9C">
        <w:rPr>
          <w:sz w:val="22"/>
        </w:rPr>
        <w:t xml:space="preserve"> forma</w:t>
      </w:r>
      <w:r w:rsidR="00A66C9C">
        <w:rPr>
          <w:sz w:val="22"/>
        </w:rPr>
        <w:t>n</w:t>
      </w:r>
      <w:r w:rsidRPr="00A66C9C">
        <w:rPr>
          <w:sz w:val="22"/>
        </w:rPr>
        <w:t xml:space="preserve"> </w:t>
      </w:r>
      <w:r w:rsidRPr="00A66C9C">
        <w:rPr>
          <w:b/>
          <w:sz w:val="22"/>
        </w:rPr>
        <w:t>la vena braqui</w:t>
      </w:r>
      <w:r w:rsidR="00366FE1" w:rsidRPr="00A66C9C">
        <w:rPr>
          <w:b/>
          <w:sz w:val="22"/>
        </w:rPr>
        <w:t>o</w:t>
      </w:r>
      <w:r w:rsidRPr="00A66C9C">
        <w:rPr>
          <w:b/>
          <w:sz w:val="22"/>
        </w:rPr>
        <w:t>cefálica</w:t>
      </w:r>
      <w:r w:rsidRPr="00A66C9C">
        <w:rPr>
          <w:sz w:val="22"/>
        </w:rPr>
        <w:t xml:space="preserve"> en una unión denominada </w:t>
      </w:r>
      <w:r w:rsidRPr="00A66C9C">
        <w:rPr>
          <w:b/>
          <w:sz w:val="22"/>
        </w:rPr>
        <w:t xml:space="preserve">Ángulo Venoso. </w:t>
      </w:r>
    </w:p>
    <w:p w:rsidR="00122637" w:rsidRPr="00A66C9C" w:rsidRDefault="00A66C9C" w:rsidP="00A66C9C">
      <w:pPr>
        <w:pStyle w:val="Prrafodelista"/>
        <w:numPr>
          <w:ilvl w:val="0"/>
          <w:numId w:val="18"/>
        </w:numPr>
        <w:rPr>
          <w:sz w:val="22"/>
        </w:rPr>
      </w:pPr>
      <w:r w:rsidRPr="00A66C9C">
        <w:rPr>
          <w:b/>
          <w:sz w:val="22"/>
        </w:rPr>
        <w:t xml:space="preserve">Ángulo Venoso </w:t>
      </w:r>
      <w:r w:rsidRPr="00A66C9C">
        <w:rPr>
          <w:sz w:val="22"/>
        </w:rPr>
        <w:t xml:space="preserve">punto donde el </w:t>
      </w:r>
      <w:r w:rsidRPr="00A66C9C">
        <w:rPr>
          <w:b/>
          <w:sz w:val="22"/>
        </w:rPr>
        <w:t>conducto torácico</w:t>
      </w:r>
      <w:r w:rsidRPr="00A66C9C">
        <w:rPr>
          <w:sz w:val="22"/>
        </w:rPr>
        <w:t xml:space="preserve"> (izquierdo) y </w:t>
      </w:r>
      <w:r w:rsidRPr="00A66C9C">
        <w:rPr>
          <w:b/>
          <w:sz w:val="22"/>
        </w:rPr>
        <w:t>conducto linfático derecho</w:t>
      </w:r>
      <w:r w:rsidRPr="00A66C9C">
        <w:rPr>
          <w:sz w:val="22"/>
        </w:rPr>
        <w:t xml:space="preserve"> drenan en la circulación la </w:t>
      </w:r>
      <w:r w:rsidRPr="00A66C9C">
        <w:rPr>
          <w:b/>
          <w:sz w:val="22"/>
        </w:rPr>
        <w:t xml:space="preserve">linfa </w:t>
      </w:r>
      <w:r w:rsidRPr="00A66C9C">
        <w:rPr>
          <w:sz w:val="22"/>
        </w:rPr>
        <w:t>de todo el cuerpo.</w:t>
      </w:r>
    </w:p>
    <w:p w:rsidR="00A66C9C" w:rsidRPr="00A66C9C" w:rsidRDefault="00A66C9C" w:rsidP="00A66C9C">
      <w:pPr>
        <w:pStyle w:val="Prrafodelista"/>
        <w:numPr>
          <w:ilvl w:val="0"/>
          <w:numId w:val="18"/>
        </w:numPr>
        <w:rPr>
          <w:sz w:val="22"/>
        </w:rPr>
      </w:pPr>
      <w:r w:rsidRPr="00A66C9C">
        <w:rPr>
          <w:sz w:val="22"/>
        </w:rPr>
        <w:t xml:space="preserve">La VYI está </w:t>
      </w:r>
      <w:r w:rsidRPr="00A66C9C">
        <w:rPr>
          <w:b/>
          <w:sz w:val="22"/>
        </w:rPr>
        <w:t xml:space="preserve">rodeada por la vaina carotídea. </w:t>
      </w:r>
    </w:p>
    <w:p w:rsidR="00122637" w:rsidRPr="00F45979" w:rsidRDefault="00F45979" w:rsidP="00F45979">
      <w:pPr>
        <w:pStyle w:val="Ttulo3"/>
        <w:rPr>
          <w:sz w:val="26"/>
          <w:szCs w:val="26"/>
        </w:rPr>
      </w:pPr>
      <w:r w:rsidRPr="00F45979">
        <w:rPr>
          <w:sz w:val="26"/>
          <w:szCs w:val="26"/>
        </w:rPr>
        <w:lastRenderedPageBreak/>
        <w:t xml:space="preserve">Nervios de la Raíz del Cuello </w:t>
      </w:r>
    </w:p>
    <w:p w:rsidR="00122637" w:rsidRDefault="00CD1F4D" w:rsidP="0012263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1049CC13" wp14:editId="7A26AC32">
            <wp:simplePos x="0" y="0"/>
            <wp:positionH relativeFrom="column">
              <wp:posOffset>2927985</wp:posOffset>
            </wp:positionH>
            <wp:positionV relativeFrom="paragraph">
              <wp:posOffset>78105</wp:posOffset>
            </wp:positionV>
            <wp:extent cx="4309745" cy="3381375"/>
            <wp:effectExtent l="0" t="0" r="0" b="952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14034" r="17487" b="17607"/>
                    <a:stretch/>
                  </pic:blipFill>
                  <pic:spPr bwMode="auto">
                    <a:xfrm>
                      <a:off x="0" y="0"/>
                      <a:ext cx="430974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6E">
        <w:rPr>
          <w:sz w:val="22"/>
        </w:rPr>
        <w:t>3 Nervios principales:</w:t>
      </w:r>
    </w:p>
    <w:p w:rsidR="0031646E" w:rsidRPr="0031646E" w:rsidRDefault="0031646E" w:rsidP="0031646E">
      <w:pPr>
        <w:pStyle w:val="Prrafodelista"/>
        <w:numPr>
          <w:ilvl w:val="0"/>
          <w:numId w:val="19"/>
        </w:numPr>
        <w:rPr>
          <w:b/>
          <w:sz w:val="22"/>
        </w:rPr>
      </w:pPr>
      <w:r w:rsidRPr="0031646E">
        <w:rPr>
          <w:b/>
          <w:sz w:val="22"/>
        </w:rPr>
        <w:t>NC X</w:t>
      </w:r>
    </w:p>
    <w:p w:rsidR="0031646E" w:rsidRPr="0031646E" w:rsidRDefault="0031646E" w:rsidP="0031646E">
      <w:pPr>
        <w:pStyle w:val="Prrafodelista"/>
        <w:numPr>
          <w:ilvl w:val="0"/>
          <w:numId w:val="19"/>
        </w:numPr>
        <w:rPr>
          <w:b/>
          <w:sz w:val="22"/>
        </w:rPr>
      </w:pPr>
      <w:r w:rsidRPr="0031646E">
        <w:rPr>
          <w:b/>
          <w:sz w:val="22"/>
        </w:rPr>
        <w:t>Nervios Frénicos</w:t>
      </w:r>
    </w:p>
    <w:p w:rsidR="0031646E" w:rsidRPr="0031646E" w:rsidRDefault="0031646E" w:rsidP="0031646E">
      <w:pPr>
        <w:pStyle w:val="Prrafodelista"/>
        <w:numPr>
          <w:ilvl w:val="0"/>
          <w:numId w:val="19"/>
        </w:numPr>
        <w:rPr>
          <w:b/>
          <w:sz w:val="22"/>
        </w:rPr>
      </w:pPr>
      <w:r w:rsidRPr="0031646E">
        <w:rPr>
          <w:b/>
          <w:sz w:val="22"/>
        </w:rPr>
        <w:t>Troncos Simpáticos</w:t>
      </w:r>
    </w:p>
    <w:p w:rsidR="00122637" w:rsidRPr="00A66C9C" w:rsidRDefault="00122637" w:rsidP="00122637">
      <w:pPr>
        <w:rPr>
          <w:sz w:val="22"/>
        </w:rPr>
      </w:pPr>
    </w:p>
    <w:p w:rsidR="00122637" w:rsidRPr="009C3CB4" w:rsidRDefault="009C3CB4" w:rsidP="00C31AF2">
      <w:pPr>
        <w:ind w:left="708" w:hanging="708"/>
        <w:rPr>
          <w:b/>
          <w:i/>
          <w:sz w:val="22"/>
        </w:rPr>
      </w:pPr>
      <w:r w:rsidRPr="009C3CB4">
        <w:rPr>
          <w:b/>
          <w:i/>
          <w:sz w:val="22"/>
        </w:rPr>
        <w:t>NC X</w:t>
      </w:r>
    </w:p>
    <w:p w:rsidR="00122637" w:rsidRPr="009C3CB4" w:rsidRDefault="009C3CB4" w:rsidP="009C3CB4">
      <w:pPr>
        <w:pStyle w:val="Prrafodelista"/>
        <w:numPr>
          <w:ilvl w:val="0"/>
          <w:numId w:val="20"/>
        </w:numPr>
        <w:rPr>
          <w:sz w:val="22"/>
        </w:rPr>
      </w:pPr>
      <w:r w:rsidRPr="009C3CB4">
        <w:rPr>
          <w:sz w:val="22"/>
        </w:rPr>
        <w:t xml:space="preserve">Sale por el </w:t>
      </w:r>
      <w:r w:rsidRPr="009C3CB4">
        <w:rPr>
          <w:b/>
          <w:sz w:val="22"/>
        </w:rPr>
        <w:t>agujero Yugular</w:t>
      </w:r>
    </w:p>
    <w:p w:rsidR="009C3CB4" w:rsidRPr="009C3CB4" w:rsidRDefault="009C3CB4" w:rsidP="009C3CB4">
      <w:pPr>
        <w:pStyle w:val="Prrafodelista"/>
        <w:numPr>
          <w:ilvl w:val="0"/>
          <w:numId w:val="20"/>
        </w:numPr>
        <w:rPr>
          <w:sz w:val="22"/>
        </w:rPr>
      </w:pPr>
      <w:r w:rsidRPr="009C3CB4">
        <w:rPr>
          <w:b/>
          <w:sz w:val="22"/>
        </w:rPr>
        <w:t>El NC X derecho</w:t>
      </w:r>
      <w:r w:rsidRPr="009C3CB4">
        <w:rPr>
          <w:sz w:val="22"/>
        </w:rPr>
        <w:t xml:space="preserve"> pasa anterior a la primera porción de la a subclavia y posterior a la vena braquiocefálica.</w:t>
      </w:r>
    </w:p>
    <w:p w:rsidR="009C3CB4" w:rsidRPr="009C3CB4" w:rsidRDefault="009C3CB4" w:rsidP="009C3CB4">
      <w:pPr>
        <w:pStyle w:val="Prrafodelista"/>
        <w:numPr>
          <w:ilvl w:val="0"/>
          <w:numId w:val="20"/>
        </w:numPr>
        <w:rPr>
          <w:sz w:val="22"/>
        </w:rPr>
      </w:pPr>
      <w:r w:rsidRPr="009C3CB4">
        <w:rPr>
          <w:b/>
          <w:sz w:val="22"/>
        </w:rPr>
        <w:t>El NC X izquierdo</w:t>
      </w:r>
      <w:r w:rsidRPr="009C3CB4">
        <w:rPr>
          <w:sz w:val="22"/>
        </w:rPr>
        <w:t xml:space="preserve"> pasa entre las ACC izquierda y posterior a la articulación esternoclavicular.</w:t>
      </w:r>
    </w:p>
    <w:p w:rsidR="00122637" w:rsidRPr="00A66C9C" w:rsidRDefault="00122637" w:rsidP="00122637">
      <w:pPr>
        <w:rPr>
          <w:sz w:val="22"/>
        </w:rPr>
      </w:pPr>
    </w:p>
    <w:p w:rsidR="00122637" w:rsidRDefault="009C3CB4" w:rsidP="009C3CB4">
      <w:pPr>
        <w:pStyle w:val="Prrafodelista"/>
        <w:numPr>
          <w:ilvl w:val="0"/>
          <w:numId w:val="20"/>
        </w:numPr>
        <w:rPr>
          <w:sz w:val="22"/>
        </w:rPr>
      </w:pPr>
      <w:r w:rsidRPr="009C3CB4">
        <w:rPr>
          <w:b/>
          <w:sz w:val="22"/>
        </w:rPr>
        <w:t>Los Nervios Faríngeos recurrentes</w:t>
      </w:r>
      <w:r w:rsidRPr="009C3CB4">
        <w:rPr>
          <w:sz w:val="22"/>
        </w:rPr>
        <w:t xml:space="preserve"> </w:t>
      </w:r>
      <w:r>
        <w:rPr>
          <w:sz w:val="22"/>
        </w:rPr>
        <w:t>(</w:t>
      </w:r>
      <w:r w:rsidRPr="009C3CB4">
        <w:rPr>
          <w:b/>
          <w:sz w:val="22"/>
        </w:rPr>
        <w:t>NFR</w:t>
      </w:r>
      <w:r>
        <w:rPr>
          <w:sz w:val="22"/>
        </w:rPr>
        <w:t xml:space="preserve">) </w:t>
      </w:r>
      <w:r w:rsidRPr="009C3CB4">
        <w:rPr>
          <w:sz w:val="22"/>
        </w:rPr>
        <w:t xml:space="preserve">se originan del NC X y forman </w:t>
      </w:r>
      <w:r w:rsidRPr="009C3CB4">
        <w:rPr>
          <w:b/>
          <w:sz w:val="22"/>
        </w:rPr>
        <w:t xml:space="preserve">asas </w:t>
      </w:r>
      <w:r w:rsidRPr="009C3CB4">
        <w:rPr>
          <w:sz w:val="22"/>
        </w:rPr>
        <w:t>alrededor de estructuras</w:t>
      </w:r>
      <w:r>
        <w:rPr>
          <w:sz w:val="22"/>
        </w:rPr>
        <w:t xml:space="preserve">, luego ascienden hacia la cara posteromedial de la glándula tiroides por el </w:t>
      </w:r>
      <w:r>
        <w:rPr>
          <w:b/>
          <w:sz w:val="22"/>
        </w:rPr>
        <w:t>surco traqueoesofágico</w:t>
      </w:r>
      <w:r>
        <w:rPr>
          <w:sz w:val="22"/>
        </w:rPr>
        <w:t xml:space="preserve">, </w:t>
      </w:r>
      <w:r w:rsidRPr="000E4B60">
        <w:rPr>
          <w:b/>
          <w:sz w:val="22"/>
        </w:rPr>
        <w:t>inervando</w:t>
      </w:r>
      <w:r>
        <w:rPr>
          <w:sz w:val="22"/>
        </w:rPr>
        <w:t xml:space="preserve"> la tráquea, el esófago y los músculos intrínsecos de la laringe excepto el cricotiroideo. </w:t>
      </w:r>
      <w:r w:rsidRPr="009C3CB4">
        <w:rPr>
          <w:sz w:val="22"/>
        </w:rPr>
        <w:t>.</w:t>
      </w:r>
    </w:p>
    <w:p w:rsidR="009C3CB4" w:rsidRPr="009C3CB4" w:rsidRDefault="009C3CB4" w:rsidP="007D4A4D">
      <w:pPr>
        <w:pStyle w:val="Prrafodelista"/>
        <w:numPr>
          <w:ilvl w:val="1"/>
          <w:numId w:val="20"/>
        </w:numPr>
        <w:rPr>
          <w:b/>
          <w:sz w:val="22"/>
        </w:rPr>
      </w:pPr>
      <w:r w:rsidRPr="009C3CB4">
        <w:rPr>
          <w:b/>
          <w:sz w:val="22"/>
        </w:rPr>
        <w:t>NFR derecho</w:t>
      </w:r>
      <w:r>
        <w:rPr>
          <w:b/>
          <w:sz w:val="22"/>
        </w:rPr>
        <w:t xml:space="preserve">: </w:t>
      </w:r>
      <w:r>
        <w:rPr>
          <w:sz w:val="22"/>
        </w:rPr>
        <w:t>Gira inferior a la a subclavia derecha en T1-T2</w:t>
      </w:r>
      <w:r w:rsidR="00D812A3">
        <w:rPr>
          <w:sz w:val="22"/>
        </w:rPr>
        <w:t xml:space="preserve"> para formar el asa</w:t>
      </w:r>
      <w:r>
        <w:rPr>
          <w:sz w:val="22"/>
        </w:rPr>
        <w:t>.</w:t>
      </w:r>
    </w:p>
    <w:p w:rsidR="009C3CB4" w:rsidRPr="009C3CB4" w:rsidRDefault="009C3CB4" w:rsidP="007D4A4D">
      <w:pPr>
        <w:pStyle w:val="Prrafodelista"/>
        <w:numPr>
          <w:ilvl w:val="1"/>
          <w:numId w:val="20"/>
        </w:numPr>
        <w:rPr>
          <w:b/>
          <w:sz w:val="22"/>
        </w:rPr>
      </w:pPr>
      <w:r>
        <w:rPr>
          <w:b/>
          <w:sz w:val="22"/>
        </w:rPr>
        <w:t xml:space="preserve">NFR izquierda: </w:t>
      </w:r>
      <w:r>
        <w:rPr>
          <w:sz w:val="22"/>
        </w:rPr>
        <w:t>gira inferior al arco de la aorta en T4-T5</w:t>
      </w:r>
      <w:r w:rsidR="00D812A3">
        <w:rPr>
          <w:sz w:val="22"/>
        </w:rPr>
        <w:t xml:space="preserve"> para formar el asa</w:t>
      </w:r>
      <w:r>
        <w:rPr>
          <w:sz w:val="22"/>
        </w:rPr>
        <w:t>.</w:t>
      </w:r>
    </w:p>
    <w:p w:rsidR="00122637" w:rsidRPr="008F1304" w:rsidRDefault="00122637" w:rsidP="008F1304"/>
    <w:p w:rsidR="008F1304" w:rsidRPr="008F1304" w:rsidRDefault="00D812A3" w:rsidP="008F1304">
      <w:pPr>
        <w:pStyle w:val="Prrafodelista"/>
        <w:numPr>
          <w:ilvl w:val="0"/>
          <w:numId w:val="22"/>
        </w:numPr>
        <w:rPr>
          <w:sz w:val="22"/>
        </w:rPr>
      </w:pPr>
      <w:r w:rsidRPr="008F1304">
        <w:rPr>
          <w:b/>
          <w:sz w:val="22"/>
        </w:rPr>
        <w:t>Ramos Cardíacos del NC X</w:t>
      </w:r>
      <w:r w:rsidR="008F1304" w:rsidRPr="008F1304">
        <w:rPr>
          <w:sz w:val="22"/>
        </w:rPr>
        <w:t xml:space="preserve">: </w:t>
      </w:r>
    </w:p>
    <w:p w:rsidR="00D812A3" w:rsidRPr="008F1304" w:rsidRDefault="008F1304" w:rsidP="008F1304">
      <w:pPr>
        <w:pStyle w:val="Prrafodelista"/>
        <w:numPr>
          <w:ilvl w:val="1"/>
          <w:numId w:val="22"/>
        </w:numPr>
        <w:rPr>
          <w:sz w:val="22"/>
        </w:rPr>
      </w:pPr>
      <w:r w:rsidRPr="008F1304">
        <w:rPr>
          <w:sz w:val="22"/>
        </w:rPr>
        <w:t xml:space="preserve">Se originan en </w:t>
      </w:r>
      <w:r w:rsidRPr="008F1304">
        <w:rPr>
          <w:b/>
          <w:sz w:val="22"/>
        </w:rPr>
        <w:t>cuello y tórax</w:t>
      </w:r>
    </w:p>
    <w:p w:rsidR="008F1304" w:rsidRPr="008F1304" w:rsidRDefault="008F1304" w:rsidP="008F1304">
      <w:pPr>
        <w:pStyle w:val="Prrafodelista"/>
        <w:numPr>
          <w:ilvl w:val="1"/>
          <w:numId w:val="22"/>
        </w:numPr>
        <w:rPr>
          <w:sz w:val="22"/>
        </w:rPr>
      </w:pPr>
      <w:r w:rsidRPr="008F1304">
        <w:rPr>
          <w:sz w:val="22"/>
        </w:rPr>
        <w:t xml:space="preserve">Transportan </w:t>
      </w:r>
      <w:r w:rsidRPr="008F1304">
        <w:rPr>
          <w:b/>
          <w:sz w:val="22"/>
        </w:rPr>
        <w:t>fibras parasimpáticas presinápticas y aferentes</w:t>
      </w:r>
      <w:r w:rsidRPr="008F1304">
        <w:rPr>
          <w:sz w:val="22"/>
        </w:rPr>
        <w:t xml:space="preserve"> viscerales hacia el plexo nervioso cardíaco.</w:t>
      </w:r>
    </w:p>
    <w:p w:rsidR="00122637" w:rsidRPr="008F1304" w:rsidRDefault="00CD1F4D" w:rsidP="008F1304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559E5BF7" wp14:editId="373B030D">
            <wp:simplePos x="0" y="0"/>
            <wp:positionH relativeFrom="column">
              <wp:posOffset>2895600</wp:posOffset>
            </wp:positionH>
            <wp:positionV relativeFrom="paragraph">
              <wp:posOffset>83820</wp:posOffset>
            </wp:positionV>
            <wp:extent cx="4340860" cy="3228975"/>
            <wp:effectExtent l="0" t="0" r="2540" b="952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3" t="23994" r="9677" b="19870"/>
                    <a:stretch/>
                  </pic:blipFill>
                  <pic:spPr bwMode="auto">
                    <a:xfrm>
                      <a:off x="0" y="0"/>
                      <a:ext cx="434086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637" w:rsidRDefault="00B75F98" w:rsidP="008F1304">
      <w:pPr>
        <w:rPr>
          <w:sz w:val="22"/>
        </w:rPr>
      </w:pPr>
      <w:r>
        <w:rPr>
          <w:b/>
          <w:i/>
          <w:sz w:val="22"/>
        </w:rPr>
        <w:t xml:space="preserve">Nervios Frénicos </w:t>
      </w:r>
    </w:p>
    <w:p w:rsidR="00B75F98" w:rsidRPr="00B75F98" w:rsidRDefault="00B75F98" w:rsidP="00B75F98">
      <w:pPr>
        <w:pStyle w:val="Prrafodelista"/>
        <w:numPr>
          <w:ilvl w:val="0"/>
          <w:numId w:val="22"/>
        </w:numPr>
        <w:rPr>
          <w:sz w:val="22"/>
        </w:rPr>
      </w:pPr>
      <w:r w:rsidRPr="00B75F98">
        <w:rPr>
          <w:b/>
          <w:sz w:val="22"/>
        </w:rPr>
        <w:t>Se forman</w:t>
      </w:r>
      <w:r w:rsidRPr="00B75F98">
        <w:rPr>
          <w:sz w:val="22"/>
        </w:rPr>
        <w:t xml:space="preserve"> en los bordes laterales de los músculos escalenos anteriores.</w:t>
      </w:r>
    </w:p>
    <w:p w:rsidR="00B75F98" w:rsidRPr="00B75F98" w:rsidRDefault="00B75F98" w:rsidP="00B75F98">
      <w:pPr>
        <w:pStyle w:val="Prrafodelista"/>
        <w:numPr>
          <w:ilvl w:val="0"/>
          <w:numId w:val="22"/>
        </w:numPr>
        <w:rPr>
          <w:sz w:val="22"/>
        </w:rPr>
      </w:pPr>
      <w:r w:rsidRPr="00B75F98">
        <w:rPr>
          <w:sz w:val="22"/>
        </w:rPr>
        <w:t xml:space="preserve">A partir del </w:t>
      </w:r>
      <w:r w:rsidRPr="00B75F98">
        <w:rPr>
          <w:b/>
          <w:sz w:val="22"/>
        </w:rPr>
        <w:t>Nervio C4</w:t>
      </w:r>
      <w:r w:rsidRPr="00B75F98">
        <w:rPr>
          <w:sz w:val="22"/>
        </w:rPr>
        <w:t xml:space="preserve">, con contribución de </w:t>
      </w:r>
      <w:r w:rsidRPr="00B75F98">
        <w:rPr>
          <w:b/>
          <w:sz w:val="22"/>
        </w:rPr>
        <w:t>C3 y C5</w:t>
      </w:r>
      <w:r w:rsidRPr="00B75F98">
        <w:rPr>
          <w:sz w:val="22"/>
        </w:rPr>
        <w:t>.</w:t>
      </w:r>
    </w:p>
    <w:p w:rsidR="00B75F98" w:rsidRPr="00B75F98" w:rsidRDefault="00B75F98" w:rsidP="00B75F98">
      <w:pPr>
        <w:pStyle w:val="Prrafodelista"/>
        <w:numPr>
          <w:ilvl w:val="0"/>
          <w:numId w:val="22"/>
        </w:numPr>
        <w:rPr>
          <w:sz w:val="22"/>
        </w:rPr>
      </w:pPr>
      <w:r w:rsidRPr="00B75F98">
        <w:rPr>
          <w:b/>
          <w:sz w:val="22"/>
        </w:rPr>
        <w:t>Descienden anteriores</w:t>
      </w:r>
      <w:r w:rsidRPr="00B75F98">
        <w:rPr>
          <w:sz w:val="22"/>
        </w:rPr>
        <w:t xml:space="preserve"> a los músculos escalenos anteriores</w:t>
      </w:r>
    </w:p>
    <w:p w:rsidR="00B75F98" w:rsidRDefault="00B75F98" w:rsidP="00B75F98">
      <w:pPr>
        <w:pStyle w:val="Prrafodelista"/>
        <w:numPr>
          <w:ilvl w:val="0"/>
          <w:numId w:val="22"/>
        </w:numPr>
        <w:rPr>
          <w:sz w:val="22"/>
        </w:rPr>
      </w:pPr>
      <w:r w:rsidRPr="00B75F98">
        <w:rPr>
          <w:sz w:val="22"/>
        </w:rPr>
        <w:t xml:space="preserve">Cubiertos por las </w:t>
      </w:r>
      <w:r w:rsidRPr="00B75F98">
        <w:rPr>
          <w:b/>
          <w:sz w:val="22"/>
        </w:rPr>
        <w:t>VYI y ECM</w:t>
      </w:r>
      <w:r w:rsidRPr="00B75F98">
        <w:rPr>
          <w:sz w:val="22"/>
        </w:rPr>
        <w:t>.</w:t>
      </w:r>
    </w:p>
    <w:p w:rsidR="000C49E0" w:rsidRDefault="000C49E0" w:rsidP="00B75F98">
      <w:pPr>
        <w:pStyle w:val="Prrafodelista"/>
        <w:numPr>
          <w:ilvl w:val="0"/>
          <w:numId w:val="22"/>
        </w:numPr>
        <w:rPr>
          <w:sz w:val="22"/>
        </w:rPr>
      </w:pPr>
      <w:r>
        <w:rPr>
          <w:sz w:val="22"/>
        </w:rPr>
        <w:t xml:space="preserve">Distribución </w:t>
      </w:r>
      <w:r w:rsidRPr="000C49E0">
        <w:rPr>
          <w:b/>
          <w:sz w:val="22"/>
        </w:rPr>
        <w:t>sensitiva</w:t>
      </w:r>
    </w:p>
    <w:p w:rsidR="000C49E0" w:rsidRPr="00B75F98" w:rsidRDefault="000C49E0" w:rsidP="00B75F98">
      <w:pPr>
        <w:pStyle w:val="Prrafodelista"/>
        <w:numPr>
          <w:ilvl w:val="0"/>
          <w:numId w:val="22"/>
        </w:numPr>
        <w:rPr>
          <w:sz w:val="22"/>
        </w:rPr>
      </w:pPr>
      <w:r w:rsidRPr="000C49E0">
        <w:rPr>
          <w:b/>
          <w:sz w:val="22"/>
        </w:rPr>
        <w:t>Proporcionan la única inervación motora</w:t>
      </w:r>
      <w:r>
        <w:rPr>
          <w:sz w:val="22"/>
        </w:rPr>
        <w:t xml:space="preserve"> de su mitad del </w:t>
      </w:r>
      <w:r w:rsidRPr="000C49E0">
        <w:rPr>
          <w:b/>
          <w:sz w:val="22"/>
        </w:rPr>
        <w:t>diafragma</w:t>
      </w:r>
      <w:r>
        <w:rPr>
          <w:sz w:val="22"/>
        </w:rPr>
        <w:t xml:space="preserve">. </w:t>
      </w:r>
    </w:p>
    <w:p w:rsidR="00122637" w:rsidRPr="008F1304" w:rsidRDefault="00122637" w:rsidP="00122637">
      <w:pPr>
        <w:rPr>
          <w:sz w:val="22"/>
        </w:rPr>
      </w:pPr>
    </w:p>
    <w:p w:rsidR="00122637" w:rsidRPr="00A553E9" w:rsidRDefault="00A553E9" w:rsidP="00122637">
      <w:pPr>
        <w:rPr>
          <w:b/>
          <w:i/>
          <w:sz w:val="22"/>
        </w:rPr>
      </w:pPr>
      <w:r>
        <w:rPr>
          <w:b/>
          <w:i/>
          <w:sz w:val="22"/>
        </w:rPr>
        <w:t>Troncos Parasimpáticos</w:t>
      </w:r>
    </w:p>
    <w:p w:rsidR="0078511E" w:rsidRPr="00866DAD" w:rsidRDefault="00866DAD" w:rsidP="00866DAD">
      <w:pPr>
        <w:pStyle w:val="Prrafodelista"/>
        <w:numPr>
          <w:ilvl w:val="0"/>
          <w:numId w:val="24"/>
        </w:numPr>
        <w:rPr>
          <w:sz w:val="22"/>
        </w:rPr>
      </w:pPr>
      <w:r w:rsidRPr="00866DAD">
        <w:rPr>
          <w:sz w:val="22"/>
        </w:rPr>
        <w:t xml:space="preserve">La porción cervical contiene </w:t>
      </w:r>
      <w:r w:rsidRPr="00866DAD">
        <w:rPr>
          <w:b/>
          <w:sz w:val="22"/>
        </w:rPr>
        <w:t>tres ganglios simpáticos cervicales</w:t>
      </w:r>
      <w:r w:rsidRPr="00866DAD">
        <w:rPr>
          <w:sz w:val="22"/>
        </w:rPr>
        <w:t xml:space="preserve"> (superior, medio e inferior)</w:t>
      </w:r>
    </w:p>
    <w:p w:rsidR="00866DAD" w:rsidRPr="00866DAD" w:rsidRDefault="00866DAD" w:rsidP="00866DAD">
      <w:pPr>
        <w:pStyle w:val="Prrafodelista"/>
        <w:numPr>
          <w:ilvl w:val="0"/>
          <w:numId w:val="24"/>
        </w:numPr>
        <w:rPr>
          <w:sz w:val="22"/>
        </w:rPr>
      </w:pPr>
      <w:r w:rsidRPr="00866DAD">
        <w:rPr>
          <w:sz w:val="22"/>
        </w:rPr>
        <w:t xml:space="preserve">Reciben fibras </w:t>
      </w:r>
      <w:r w:rsidRPr="00866DAD">
        <w:rPr>
          <w:b/>
          <w:sz w:val="22"/>
        </w:rPr>
        <w:t xml:space="preserve">presinápticas </w:t>
      </w:r>
      <w:r w:rsidRPr="00866DAD">
        <w:rPr>
          <w:sz w:val="22"/>
        </w:rPr>
        <w:t>conducidas al tronco por los nervios espinales torácicos superiores y sus ramos comunicantes blancos asociados.</w:t>
      </w:r>
    </w:p>
    <w:p w:rsidR="00866DAD" w:rsidRPr="00A247D1" w:rsidRDefault="00866DAD" w:rsidP="00A247D1">
      <w:pPr>
        <w:pStyle w:val="Prrafodelista"/>
        <w:numPr>
          <w:ilvl w:val="0"/>
          <w:numId w:val="24"/>
        </w:numPr>
        <w:rPr>
          <w:sz w:val="22"/>
        </w:rPr>
      </w:pPr>
      <w:r w:rsidRPr="00A247D1">
        <w:rPr>
          <w:sz w:val="22"/>
        </w:rPr>
        <w:lastRenderedPageBreak/>
        <w:t>Las neuronas postsinápticas envían fibras a:</w:t>
      </w:r>
    </w:p>
    <w:p w:rsidR="00866DAD" w:rsidRPr="00866DAD" w:rsidRDefault="00866DAD" w:rsidP="00866DAD">
      <w:pPr>
        <w:pStyle w:val="Prrafodelista"/>
        <w:numPr>
          <w:ilvl w:val="0"/>
          <w:numId w:val="23"/>
        </w:numPr>
        <w:rPr>
          <w:sz w:val="22"/>
        </w:rPr>
      </w:pPr>
      <w:r w:rsidRPr="00866DAD">
        <w:rPr>
          <w:b/>
          <w:sz w:val="22"/>
        </w:rPr>
        <w:t>Los nervios espinales cervicales</w:t>
      </w:r>
      <w:r w:rsidRPr="00866DAD">
        <w:rPr>
          <w:sz w:val="22"/>
        </w:rPr>
        <w:t xml:space="preserve">, a través de </w:t>
      </w:r>
      <w:r w:rsidRPr="00866DAD">
        <w:rPr>
          <w:i/>
          <w:sz w:val="22"/>
        </w:rPr>
        <w:t>ramos comunicantes grises</w:t>
      </w:r>
      <w:r w:rsidRPr="00866DAD">
        <w:rPr>
          <w:sz w:val="22"/>
        </w:rPr>
        <w:t>.</w:t>
      </w:r>
    </w:p>
    <w:p w:rsidR="00866DAD" w:rsidRPr="00866DAD" w:rsidRDefault="00866DAD" w:rsidP="00866DAD">
      <w:pPr>
        <w:pStyle w:val="Prrafodelista"/>
        <w:numPr>
          <w:ilvl w:val="0"/>
          <w:numId w:val="23"/>
        </w:numPr>
        <w:rPr>
          <w:sz w:val="22"/>
        </w:rPr>
      </w:pPr>
      <w:r w:rsidRPr="00866DAD">
        <w:rPr>
          <w:b/>
          <w:sz w:val="22"/>
        </w:rPr>
        <w:t>Las vísceras torácicas</w:t>
      </w:r>
      <w:r w:rsidRPr="00866DAD">
        <w:rPr>
          <w:sz w:val="22"/>
        </w:rPr>
        <w:t xml:space="preserve">, a través de </w:t>
      </w:r>
      <w:r w:rsidRPr="00866DAD">
        <w:rPr>
          <w:i/>
          <w:sz w:val="22"/>
        </w:rPr>
        <w:t xml:space="preserve">nervios </w:t>
      </w:r>
      <w:proofErr w:type="spellStart"/>
      <w:r w:rsidRPr="00866DAD">
        <w:rPr>
          <w:i/>
          <w:sz w:val="22"/>
        </w:rPr>
        <w:t>esplácnicos</w:t>
      </w:r>
      <w:proofErr w:type="spellEnd"/>
      <w:r w:rsidRPr="00866DAD">
        <w:rPr>
          <w:i/>
          <w:sz w:val="22"/>
        </w:rPr>
        <w:t xml:space="preserve"> cardiopulmonares</w:t>
      </w:r>
      <w:r w:rsidRPr="00866DAD">
        <w:rPr>
          <w:sz w:val="22"/>
        </w:rPr>
        <w:t>.</w:t>
      </w:r>
    </w:p>
    <w:p w:rsidR="00866DAD" w:rsidRPr="00866DAD" w:rsidRDefault="00866DAD" w:rsidP="00866DAD">
      <w:pPr>
        <w:pStyle w:val="Prrafodelista"/>
        <w:numPr>
          <w:ilvl w:val="0"/>
          <w:numId w:val="23"/>
        </w:numPr>
        <w:rPr>
          <w:sz w:val="22"/>
        </w:rPr>
      </w:pPr>
      <w:r w:rsidRPr="00866DAD">
        <w:rPr>
          <w:b/>
          <w:sz w:val="22"/>
        </w:rPr>
        <w:t>La cabeza y las vísceras del cuello</w:t>
      </w:r>
      <w:r w:rsidRPr="00866DAD">
        <w:rPr>
          <w:sz w:val="22"/>
        </w:rPr>
        <w:t xml:space="preserve">, a través de </w:t>
      </w:r>
      <w:r w:rsidRPr="00866DAD">
        <w:rPr>
          <w:i/>
          <w:sz w:val="22"/>
        </w:rPr>
        <w:t>ramos arteriales cefálicos</w:t>
      </w:r>
      <w:r w:rsidRPr="00866DAD">
        <w:rPr>
          <w:sz w:val="22"/>
        </w:rPr>
        <w:t>.</w:t>
      </w:r>
    </w:p>
    <w:p w:rsidR="0078511E" w:rsidRPr="008F1304" w:rsidRDefault="0078511E" w:rsidP="00122637">
      <w:pPr>
        <w:rPr>
          <w:sz w:val="22"/>
        </w:rPr>
      </w:pPr>
    </w:p>
    <w:p w:rsidR="0078511E" w:rsidRPr="008A3606" w:rsidRDefault="00AB5E46" w:rsidP="00122637">
      <w:pPr>
        <w:rPr>
          <w:b/>
          <w:sz w:val="22"/>
        </w:rPr>
      </w:pPr>
      <w:r w:rsidRPr="008A3606">
        <w:rPr>
          <w:b/>
          <w:sz w:val="22"/>
        </w:rPr>
        <w:t>Ganglio Cervical Inferior</w:t>
      </w:r>
    </w:p>
    <w:p w:rsidR="00AB5E46" w:rsidRPr="008A3606" w:rsidRDefault="00C342C1" w:rsidP="008A3606">
      <w:pPr>
        <w:pStyle w:val="Prrafodelista"/>
        <w:numPr>
          <w:ilvl w:val="0"/>
          <w:numId w:val="25"/>
        </w:numPr>
        <w:rPr>
          <w:sz w:val="22"/>
        </w:rPr>
      </w:pPr>
      <w:r w:rsidRPr="008A3606">
        <w:rPr>
          <w:sz w:val="22"/>
        </w:rPr>
        <w:t xml:space="preserve">En el 80% de la población se fusiona con el primer ganglio torácico para formar el </w:t>
      </w:r>
      <w:r w:rsidRPr="008A3606">
        <w:rPr>
          <w:b/>
          <w:sz w:val="22"/>
        </w:rPr>
        <w:t>ganglio cervicotorácico (</w:t>
      </w:r>
      <w:r w:rsidR="008A3606" w:rsidRPr="008A3606">
        <w:rPr>
          <w:b/>
          <w:sz w:val="22"/>
        </w:rPr>
        <w:t>ganglio</w:t>
      </w:r>
      <w:r w:rsidRPr="008A3606">
        <w:rPr>
          <w:b/>
          <w:sz w:val="22"/>
        </w:rPr>
        <w:t xml:space="preserve"> estrellado).</w:t>
      </w:r>
    </w:p>
    <w:p w:rsidR="00C342C1" w:rsidRPr="008A3606" w:rsidRDefault="00C342C1" w:rsidP="008A3606">
      <w:pPr>
        <w:pStyle w:val="Prrafodelista"/>
        <w:numPr>
          <w:ilvl w:val="0"/>
          <w:numId w:val="25"/>
        </w:numPr>
        <w:rPr>
          <w:sz w:val="22"/>
        </w:rPr>
      </w:pPr>
      <w:r w:rsidRPr="008A3606">
        <w:rPr>
          <w:b/>
          <w:sz w:val="22"/>
        </w:rPr>
        <w:t>Se sitúa</w:t>
      </w:r>
      <w:r w:rsidRPr="008A3606">
        <w:rPr>
          <w:sz w:val="22"/>
        </w:rPr>
        <w:t xml:space="preserve"> anterior a la apófisis transversa de C7.</w:t>
      </w:r>
    </w:p>
    <w:p w:rsidR="00C342C1" w:rsidRPr="008A3606" w:rsidRDefault="00C342C1" w:rsidP="008A3606">
      <w:pPr>
        <w:pStyle w:val="Prrafodelista"/>
        <w:numPr>
          <w:ilvl w:val="0"/>
          <w:numId w:val="25"/>
        </w:numPr>
        <w:rPr>
          <w:sz w:val="22"/>
        </w:rPr>
      </w:pPr>
      <w:r w:rsidRPr="008A3606">
        <w:rPr>
          <w:b/>
          <w:sz w:val="22"/>
        </w:rPr>
        <w:t>Fibras postsinápticas</w:t>
      </w:r>
      <w:r w:rsidRPr="008A3606">
        <w:rPr>
          <w:sz w:val="22"/>
        </w:rPr>
        <w:t xml:space="preserve"> pasan a través de </w:t>
      </w:r>
      <w:r w:rsidRPr="008A3606">
        <w:rPr>
          <w:b/>
          <w:sz w:val="22"/>
        </w:rPr>
        <w:t>ramos comunicantes grises</w:t>
      </w:r>
      <w:r w:rsidRPr="008A3606">
        <w:rPr>
          <w:sz w:val="22"/>
        </w:rPr>
        <w:t xml:space="preserve"> hacia los </w:t>
      </w:r>
      <w:r w:rsidRPr="008A3606">
        <w:rPr>
          <w:b/>
          <w:sz w:val="22"/>
        </w:rPr>
        <w:t>ramos anteriores</w:t>
      </w:r>
      <w:r w:rsidRPr="008A3606">
        <w:rPr>
          <w:sz w:val="22"/>
        </w:rPr>
        <w:t xml:space="preserve"> de los </w:t>
      </w:r>
      <w:r w:rsidRPr="008A3606">
        <w:rPr>
          <w:b/>
          <w:sz w:val="22"/>
        </w:rPr>
        <w:t>nervios espinales C7 y C8</w:t>
      </w:r>
      <w:r w:rsidRPr="008A3606">
        <w:rPr>
          <w:sz w:val="22"/>
        </w:rPr>
        <w:t xml:space="preserve">. </w:t>
      </w:r>
    </w:p>
    <w:p w:rsidR="008A3606" w:rsidRPr="008A3606" w:rsidRDefault="008A3606" w:rsidP="008A3606">
      <w:pPr>
        <w:pStyle w:val="Prrafodelista"/>
        <w:numPr>
          <w:ilvl w:val="0"/>
          <w:numId w:val="25"/>
        </w:numPr>
        <w:rPr>
          <w:sz w:val="22"/>
        </w:rPr>
      </w:pPr>
      <w:r w:rsidRPr="008A3606">
        <w:rPr>
          <w:sz w:val="22"/>
        </w:rPr>
        <w:t>Fibras del</w:t>
      </w:r>
      <w:r w:rsidRPr="008A3606">
        <w:rPr>
          <w:b/>
          <w:sz w:val="22"/>
        </w:rPr>
        <w:t xml:space="preserve"> nervio cardíaco cervical inferior</w:t>
      </w:r>
      <w:r w:rsidRPr="008A3606">
        <w:rPr>
          <w:sz w:val="22"/>
        </w:rPr>
        <w:t xml:space="preserve"> pasa hacia el </w:t>
      </w:r>
      <w:r w:rsidRPr="008A3606">
        <w:rPr>
          <w:b/>
          <w:sz w:val="22"/>
        </w:rPr>
        <w:t>plexo cardíaco profundo</w:t>
      </w:r>
      <w:r w:rsidRPr="008A3606">
        <w:rPr>
          <w:sz w:val="22"/>
        </w:rPr>
        <w:t>.</w:t>
      </w:r>
    </w:p>
    <w:p w:rsidR="008A3606" w:rsidRPr="008A3606" w:rsidRDefault="008A3606" w:rsidP="008A3606">
      <w:pPr>
        <w:pStyle w:val="Prrafodelista"/>
        <w:numPr>
          <w:ilvl w:val="0"/>
          <w:numId w:val="25"/>
        </w:numPr>
        <w:rPr>
          <w:sz w:val="22"/>
        </w:rPr>
      </w:pPr>
      <w:r w:rsidRPr="008A3606">
        <w:rPr>
          <w:sz w:val="22"/>
        </w:rPr>
        <w:t xml:space="preserve">Fibras pasan a través de </w:t>
      </w:r>
      <w:r w:rsidRPr="008A3606">
        <w:rPr>
          <w:b/>
          <w:sz w:val="22"/>
        </w:rPr>
        <w:t>ramos arteriales</w:t>
      </w:r>
      <w:r w:rsidRPr="008A3606">
        <w:rPr>
          <w:sz w:val="22"/>
        </w:rPr>
        <w:t xml:space="preserve"> y contribuyen al </w:t>
      </w:r>
      <w:r w:rsidRPr="008A3606">
        <w:rPr>
          <w:b/>
          <w:sz w:val="22"/>
        </w:rPr>
        <w:t>plexo nervioso periarterial simpático</w:t>
      </w:r>
      <w:r w:rsidRPr="008A3606">
        <w:rPr>
          <w:sz w:val="22"/>
        </w:rPr>
        <w:t xml:space="preserve"> alrededor de la </w:t>
      </w:r>
      <w:r w:rsidRPr="008A3606">
        <w:rPr>
          <w:b/>
          <w:sz w:val="22"/>
        </w:rPr>
        <w:t>arteria vertebral</w:t>
      </w:r>
      <w:r w:rsidRPr="008A3606">
        <w:rPr>
          <w:sz w:val="22"/>
        </w:rPr>
        <w:t>.</w:t>
      </w:r>
    </w:p>
    <w:p w:rsidR="00AB5E46" w:rsidRDefault="00AB5E46" w:rsidP="00122637">
      <w:pPr>
        <w:rPr>
          <w:sz w:val="22"/>
        </w:rPr>
      </w:pPr>
    </w:p>
    <w:p w:rsidR="00AB5E46" w:rsidRPr="008A3606" w:rsidRDefault="00AB5E46" w:rsidP="00122637">
      <w:pPr>
        <w:rPr>
          <w:b/>
          <w:sz w:val="22"/>
        </w:rPr>
      </w:pPr>
      <w:r w:rsidRPr="008A3606">
        <w:rPr>
          <w:b/>
          <w:sz w:val="22"/>
        </w:rPr>
        <w:t>Ganglio Cervical Medio</w:t>
      </w:r>
    </w:p>
    <w:p w:rsidR="00AB5E46" w:rsidRPr="00426C5F" w:rsidRDefault="00583D2A" w:rsidP="00426C5F">
      <w:pPr>
        <w:pStyle w:val="Prrafodelista"/>
        <w:numPr>
          <w:ilvl w:val="0"/>
          <w:numId w:val="26"/>
        </w:numPr>
        <w:rPr>
          <w:sz w:val="22"/>
        </w:rPr>
      </w:pPr>
      <w:r w:rsidRPr="00426C5F">
        <w:rPr>
          <w:b/>
          <w:sz w:val="22"/>
        </w:rPr>
        <w:t>El más pequeño</w:t>
      </w:r>
      <w:r w:rsidRPr="00426C5F">
        <w:rPr>
          <w:sz w:val="22"/>
        </w:rPr>
        <w:t>, en ocasiones ausente.</w:t>
      </w:r>
    </w:p>
    <w:p w:rsidR="00583D2A" w:rsidRPr="00426C5F" w:rsidRDefault="00583D2A" w:rsidP="00426C5F">
      <w:pPr>
        <w:pStyle w:val="Prrafodelista"/>
        <w:numPr>
          <w:ilvl w:val="0"/>
          <w:numId w:val="26"/>
        </w:numPr>
        <w:rPr>
          <w:sz w:val="22"/>
        </w:rPr>
      </w:pPr>
      <w:r w:rsidRPr="00426C5F">
        <w:rPr>
          <w:b/>
          <w:sz w:val="22"/>
        </w:rPr>
        <w:t>Se sitúa en</w:t>
      </w:r>
      <w:r w:rsidRPr="00426C5F">
        <w:rPr>
          <w:sz w:val="22"/>
        </w:rPr>
        <w:t xml:space="preserve"> la cara anterior de la arteria tiroidea inferior, a nivel del cartílago cricoides y de la apófisis transversa de la C6, anterior a la arteria vertebral.</w:t>
      </w:r>
    </w:p>
    <w:p w:rsidR="00583D2A" w:rsidRPr="00426C5F" w:rsidRDefault="00583D2A" w:rsidP="00426C5F">
      <w:pPr>
        <w:pStyle w:val="Prrafodelista"/>
        <w:numPr>
          <w:ilvl w:val="0"/>
          <w:numId w:val="26"/>
        </w:numPr>
        <w:rPr>
          <w:sz w:val="22"/>
        </w:rPr>
      </w:pPr>
      <w:r w:rsidRPr="00426C5F">
        <w:rPr>
          <w:b/>
          <w:sz w:val="22"/>
        </w:rPr>
        <w:t>Fibras postsinápticas</w:t>
      </w:r>
      <w:r w:rsidRPr="00426C5F">
        <w:rPr>
          <w:sz w:val="22"/>
        </w:rPr>
        <w:t xml:space="preserve"> desde el ganglio a través de </w:t>
      </w:r>
      <w:r w:rsidRPr="00426C5F">
        <w:rPr>
          <w:b/>
          <w:sz w:val="22"/>
        </w:rPr>
        <w:t>ramos comunicantes grises</w:t>
      </w:r>
      <w:r w:rsidRPr="00426C5F">
        <w:rPr>
          <w:sz w:val="22"/>
        </w:rPr>
        <w:t xml:space="preserve"> hacia los </w:t>
      </w:r>
      <w:r w:rsidRPr="00426C5F">
        <w:rPr>
          <w:b/>
          <w:sz w:val="22"/>
        </w:rPr>
        <w:t>ramos anteriores</w:t>
      </w:r>
      <w:r w:rsidRPr="00426C5F">
        <w:rPr>
          <w:sz w:val="22"/>
        </w:rPr>
        <w:t xml:space="preserve"> de los </w:t>
      </w:r>
      <w:r w:rsidRPr="00426C5F">
        <w:rPr>
          <w:b/>
          <w:sz w:val="22"/>
        </w:rPr>
        <w:t>nervios espinales C5 y C6</w:t>
      </w:r>
      <w:r w:rsidRPr="00426C5F">
        <w:rPr>
          <w:sz w:val="22"/>
        </w:rPr>
        <w:t>.</w:t>
      </w:r>
    </w:p>
    <w:p w:rsidR="00426C5F" w:rsidRPr="00426C5F" w:rsidRDefault="00583D2A" w:rsidP="00426C5F">
      <w:pPr>
        <w:pStyle w:val="Prrafodelista"/>
        <w:numPr>
          <w:ilvl w:val="0"/>
          <w:numId w:val="26"/>
        </w:numPr>
        <w:rPr>
          <w:sz w:val="22"/>
        </w:rPr>
      </w:pPr>
      <w:r w:rsidRPr="00426C5F">
        <w:rPr>
          <w:sz w:val="22"/>
        </w:rPr>
        <w:t xml:space="preserve">A través de un </w:t>
      </w:r>
      <w:r w:rsidRPr="00426C5F">
        <w:rPr>
          <w:b/>
          <w:sz w:val="22"/>
        </w:rPr>
        <w:t xml:space="preserve">nervio cardíaco </w:t>
      </w:r>
      <w:r w:rsidR="00426C5F">
        <w:rPr>
          <w:b/>
          <w:sz w:val="22"/>
        </w:rPr>
        <w:t xml:space="preserve">cervical </w:t>
      </w:r>
      <w:r w:rsidRPr="00426C5F">
        <w:rPr>
          <w:b/>
          <w:sz w:val="22"/>
        </w:rPr>
        <w:t>medio</w:t>
      </w:r>
      <w:r w:rsidR="00426C5F" w:rsidRPr="00426C5F">
        <w:rPr>
          <w:sz w:val="22"/>
        </w:rPr>
        <w:t xml:space="preserve"> hacia el corazón </w:t>
      </w:r>
    </w:p>
    <w:p w:rsidR="00583D2A" w:rsidRPr="00426C5F" w:rsidRDefault="00426C5F" w:rsidP="00426C5F">
      <w:pPr>
        <w:pStyle w:val="Prrafodelista"/>
        <w:numPr>
          <w:ilvl w:val="0"/>
          <w:numId w:val="26"/>
        </w:numPr>
        <w:rPr>
          <w:sz w:val="22"/>
        </w:rPr>
      </w:pPr>
      <w:r w:rsidRPr="00426C5F">
        <w:rPr>
          <w:sz w:val="22"/>
        </w:rPr>
        <w:t xml:space="preserve">A partir de </w:t>
      </w:r>
      <w:r w:rsidRPr="00426C5F">
        <w:rPr>
          <w:b/>
          <w:sz w:val="22"/>
        </w:rPr>
        <w:t>ramos arteriales</w:t>
      </w:r>
      <w:r w:rsidRPr="00426C5F">
        <w:rPr>
          <w:sz w:val="22"/>
        </w:rPr>
        <w:t xml:space="preserve"> forman los </w:t>
      </w:r>
      <w:r w:rsidRPr="00426C5F">
        <w:rPr>
          <w:b/>
          <w:sz w:val="22"/>
        </w:rPr>
        <w:t>plexos periarteriales</w:t>
      </w:r>
      <w:r w:rsidRPr="00426C5F">
        <w:rPr>
          <w:sz w:val="22"/>
        </w:rPr>
        <w:t xml:space="preserve"> para la </w:t>
      </w:r>
      <w:r w:rsidRPr="00426C5F">
        <w:rPr>
          <w:b/>
          <w:sz w:val="22"/>
        </w:rPr>
        <w:t>glándula tiroides</w:t>
      </w:r>
    </w:p>
    <w:p w:rsidR="00AB5E46" w:rsidRDefault="00AB5E46" w:rsidP="00122637">
      <w:pPr>
        <w:rPr>
          <w:sz w:val="22"/>
        </w:rPr>
      </w:pPr>
    </w:p>
    <w:p w:rsidR="00AB5E46" w:rsidRPr="008A3606" w:rsidRDefault="00AB5E46" w:rsidP="00122637">
      <w:pPr>
        <w:rPr>
          <w:b/>
          <w:sz w:val="22"/>
        </w:rPr>
      </w:pPr>
      <w:r w:rsidRPr="008A3606">
        <w:rPr>
          <w:b/>
          <w:sz w:val="22"/>
        </w:rPr>
        <w:t>Ganglio Cervical Superior</w:t>
      </w:r>
    </w:p>
    <w:p w:rsidR="007F4C86" w:rsidRPr="00952DDA" w:rsidRDefault="007F4C86" w:rsidP="00952DDA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52DDA">
        <w:rPr>
          <w:sz w:val="22"/>
        </w:rPr>
        <w:t xml:space="preserve">A nivel de </w:t>
      </w:r>
      <w:r w:rsidRPr="00952DDA">
        <w:rPr>
          <w:b/>
          <w:sz w:val="22"/>
        </w:rPr>
        <w:t>C1 y C2.</w:t>
      </w:r>
    </w:p>
    <w:p w:rsidR="00AB5E46" w:rsidRPr="00952DDA" w:rsidRDefault="007F4C86" w:rsidP="00952DDA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52DDA">
        <w:rPr>
          <w:sz w:val="22"/>
        </w:rPr>
        <w:t>Gran tamaño</w:t>
      </w:r>
    </w:p>
    <w:p w:rsidR="007F4C86" w:rsidRPr="00952DDA" w:rsidRDefault="007F4C86" w:rsidP="00952DDA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52DDA">
        <w:rPr>
          <w:b/>
          <w:sz w:val="22"/>
        </w:rPr>
        <w:t>Punto de referencia</w:t>
      </w:r>
      <w:r w:rsidRPr="00952DDA">
        <w:rPr>
          <w:sz w:val="22"/>
        </w:rPr>
        <w:t xml:space="preserve"> para la localización del tronco simpático.</w:t>
      </w:r>
    </w:p>
    <w:p w:rsidR="007F4C86" w:rsidRPr="00952DDA" w:rsidRDefault="007F4C86" w:rsidP="00952DDA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52DDA">
        <w:rPr>
          <w:b/>
          <w:sz w:val="22"/>
        </w:rPr>
        <w:t>Fibras postsinápticas</w:t>
      </w:r>
      <w:r w:rsidRPr="00952DDA">
        <w:rPr>
          <w:sz w:val="22"/>
        </w:rPr>
        <w:t xml:space="preserve"> pasan desde este ganglio a través de </w:t>
      </w:r>
      <w:r w:rsidRPr="00952DDA">
        <w:rPr>
          <w:b/>
          <w:sz w:val="22"/>
        </w:rPr>
        <w:t>ramos arteriales cefálicos</w:t>
      </w:r>
      <w:r w:rsidRPr="00952DDA">
        <w:rPr>
          <w:sz w:val="22"/>
        </w:rPr>
        <w:t xml:space="preserve"> para formar el </w:t>
      </w:r>
      <w:r w:rsidRPr="00952DDA">
        <w:rPr>
          <w:b/>
          <w:sz w:val="22"/>
        </w:rPr>
        <w:t>plexo simpático carotídeo interno</w:t>
      </w:r>
      <w:r w:rsidRPr="00952DDA">
        <w:rPr>
          <w:sz w:val="22"/>
        </w:rPr>
        <w:t xml:space="preserve"> y entrar en la cavidad craneal.</w:t>
      </w:r>
    </w:p>
    <w:p w:rsidR="007F4C86" w:rsidRPr="00952DDA" w:rsidRDefault="007F4C86" w:rsidP="00952DDA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52DDA">
        <w:rPr>
          <w:sz w:val="22"/>
        </w:rPr>
        <w:t xml:space="preserve">Envía </w:t>
      </w:r>
      <w:r w:rsidRPr="00952DDA">
        <w:rPr>
          <w:b/>
          <w:sz w:val="22"/>
        </w:rPr>
        <w:t>ramos arteriales</w:t>
      </w:r>
      <w:r w:rsidRPr="00952DDA">
        <w:rPr>
          <w:sz w:val="22"/>
        </w:rPr>
        <w:t xml:space="preserve"> para la </w:t>
      </w:r>
      <w:r w:rsidRPr="00952DDA">
        <w:rPr>
          <w:b/>
          <w:sz w:val="22"/>
        </w:rPr>
        <w:t>arteria carótida externa</w:t>
      </w:r>
      <w:r w:rsidRPr="00952DDA">
        <w:rPr>
          <w:sz w:val="22"/>
        </w:rPr>
        <w:t xml:space="preserve"> y </w:t>
      </w:r>
      <w:r w:rsidRPr="00952DDA">
        <w:rPr>
          <w:b/>
          <w:sz w:val="22"/>
        </w:rPr>
        <w:t>ramos grises</w:t>
      </w:r>
      <w:r w:rsidRPr="00952DDA">
        <w:rPr>
          <w:sz w:val="22"/>
        </w:rPr>
        <w:t xml:space="preserve"> para los </w:t>
      </w:r>
      <w:r w:rsidRPr="00952DDA">
        <w:rPr>
          <w:b/>
          <w:sz w:val="22"/>
        </w:rPr>
        <w:t>ramos anteriores</w:t>
      </w:r>
      <w:r w:rsidRPr="00952DDA">
        <w:rPr>
          <w:sz w:val="22"/>
        </w:rPr>
        <w:t xml:space="preserve"> de los nervios espinales </w:t>
      </w:r>
      <w:r w:rsidRPr="00952DDA">
        <w:rPr>
          <w:b/>
          <w:sz w:val="22"/>
        </w:rPr>
        <w:t>C1, C2, C3 y C4</w:t>
      </w:r>
      <w:r w:rsidR="00DF5876" w:rsidRPr="00952DDA">
        <w:rPr>
          <w:sz w:val="22"/>
        </w:rPr>
        <w:t>.</w:t>
      </w:r>
    </w:p>
    <w:p w:rsidR="00D13394" w:rsidRPr="00952DDA" w:rsidRDefault="00D13394" w:rsidP="00952DDA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52DDA">
        <w:rPr>
          <w:b/>
          <w:sz w:val="22"/>
        </w:rPr>
        <w:t>Fibras postsinápticas</w:t>
      </w:r>
      <w:r w:rsidRPr="00952DDA">
        <w:rPr>
          <w:sz w:val="22"/>
        </w:rPr>
        <w:t xml:space="preserve"> pasan desde el </w:t>
      </w:r>
      <w:r w:rsidRPr="00952DDA">
        <w:rPr>
          <w:b/>
          <w:sz w:val="22"/>
        </w:rPr>
        <w:t>ganglio</w:t>
      </w:r>
      <w:r w:rsidRPr="00952DDA">
        <w:rPr>
          <w:sz w:val="22"/>
        </w:rPr>
        <w:t xml:space="preserve"> hacia el </w:t>
      </w:r>
      <w:r w:rsidRPr="00952DDA">
        <w:rPr>
          <w:b/>
          <w:sz w:val="22"/>
        </w:rPr>
        <w:t>plexo nervioso cardíaco</w:t>
      </w:r>
      <w:r w:rsidRPr="00952DDA">
        <w:rPr>
          <w:sz w:val="22"/>
        </w:rPr>
        <w:t xml:space="preserve"> a través de un </w:t>
      </w:r>
      <w:r w:rsidRPr="00952DDA">
        <w:rPr>
          <w:b/>
          <w:sz w:val="22"/>
        </w:rPr>
        <w:t>nervio cardíaco cervical superior</w:t>
      </w:r>
      <w:r w:rsidRPr="00952DDA">
        <w:rPr>
          <w:sz w:val="22"/>
        </w:rPr>
        <w:t>.</w:t>
      </w:r>
    </w:p>
    <w:p w:rsidR="00AB5E46" w:rsidRPr="008F1304" w:rsidRDefault="00AB5E46" w:rsidP="00952DDA">
      <w:pPr>
        <w:rPr>
          <w:sz w:val="22"/>
        </w:rPr>
      </w:pPr>
    </w:p>
    <w:p w:rsidR="0078511E" w:rsidRPr="008F1304" w:rsidRDefault="0078511E" w:rsidP="00122637">
      <w:pPr>
        <w:rPr>
          <w:sz w:val="22"/>
        </w:rPr>
      </w:pPr>
    </w:p>
    <w:p w:rsidR="0078511E" w:rsidRPr="008F1304" w:rsidRDefault="0078511E" w:rsidP="00122637">
      <w:pPr>
        <w:rPr>
          <w:sz w:val="22"/>
        </w:rPr>
      </w:pPr>
    </w:p>
    <w:p w:rsidR="0078511E" w:rsidRPr="008F1304" w:rsidRDefault="0078511E" w:rsidP="00122637">
      <w:pPr>
        <w:rPr>
          <w:sz w:val="22"/>
        </w:rPr>
      </w:pPr>
    </w:p>
    <w:p w:rsidR="0078511E" w:rsidRPr="008F1304" w:rsidRDefault="0078511E" w:rsidP="00122637">
      <w:pPr>
        <w:rPr>
          <w:sz w:val="22"/>
        </w:rPr>
      </w:pPr>
      <w:bookmarkStart w:id="0" w:name="_GoBack"/>
      <w:bookmarkEnd w:id="0"/>
    </w:p>
    <w:sectPr w:rsidR="0078511E" w:rsidRPr="008F1304" w:rsidSect="00222418">
      <w:headerReference w:type="default" r:id="rId19"/>
      <w:footerReference w:type="default" r:id="rId2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37" w:rsidRDefault="00496437" w:rsidP="0047172E">
      <w:r>
        <w:separator/>
      </w:r>
    </w:p>
  </w:endnote>
  <w:endnote w:type="continuationSeparator" w:id="0">
    <w:p w:rsidR="00496437" w:rsidRDefault="00496437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37" w:rsidRDefault="00496437" w:rsidP="0047172E">
      <w:r>
        <w:separator/>
      </w:r>
    </w:p>
  </w:footnote>
  <w:footnote w:type="continuationSeparator" w:id="0">
    <w:p w:rsidR="00496437" w:rsidRDefault="00496437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008514A" wp14:editId="1A235D6D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C2D"/>
    <w:multiLevelType w:val="hybridMultilevel"/>
    <w:tmpl w:val="E710D620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975A95"/>
    <w:multiLevelType w:val="hybridMultilevel"/>
    <w:tmpl w:val="A902613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902A3A"/>
    <w:multiLevelType w:val="hybridMultilevel"/>
    <w:tmpl w:val="6014615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161077"/>
    <w:multiLevelType w:val="hybridMultilevel"/>
    <w:tmpl w:val="AD90F4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820BF5"/>
    <w:multiLevelType w:val="hybridMultilevel"/>
    <w:tmpl w:val="B058B58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B6D8A"/>
    <w:multiLevelType w:val="hybridMultilevel"/>
    <w:tmpl w:val="720CCBC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4012"/>
    <w:multiLevelType w:val="hybridMultilevel"/>
    <w:tmpl w:val="80C46F8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7718E"/>
    <w:multiLevelType w:val="hybridMultilevel"/>
    <w:tmpl w:val="5F245C3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F6A16"/>
    <w:multiLevelType w:val="hybridMultilevel"/>
    <w:tmpl w:val="4AA6554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822D9"/>
    <w:multiLevelType w:val="hybridMultilevel"/>
    <w:tmpl w:val="012659B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CA1802"/>
    <w:multiLevelType w:val="hybridMultilevel"/>
    <w:tmpl w:val="876247D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D34F0B"/>
    <w:multiLevelType w:val="hybridMultilevel"/>
    <w:tmpl w:val="42784DB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46A05"/>
    <w:multiLevelType w:val="hybridMultilevel"/>
    <w:tmpl w:val="1BA6FD8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524BEA"/>
    <w:multiLevelType w:val="hybridMultilevel"/>
    <w:tmpl w:val="FD38086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834060"/>
    <w:multiLevelType w:val="hybridMultilevel"/>
    <w:tmpl w:val="954AD0A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CA69E4"/>
    <w:multiLevelType w:val="hybridMultilevel"/>
    <w:tmpl w:val="421C9F9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8A631F0"/>
    <w:multiLevelType w:val="hybridMultilevel"/>
    <w:tmpl w:val="1DBE889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A1649"/>
    <w:multiLevelType w:val="hybridMultilevel"/>
    <w:tmpl w:val="B574A2A8"/>
    <w:lvl w:ilvl="0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691490"/>
    <w:multiLevelType w:val="hybridMultilevel"/>
    <w:tmpl w:val="28D86DF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E57AA1"/>
    <w:multiLevelType w:val="hybridMultilevel"/>
    <w:tmpl w:val="A610394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4A3EFE"/>
    <w:multiLevelType w:val="hybridMultilevel"/>
    <w:tmpl w:val="A330E80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83413D"/>
    <w:multiLevelType w:val="hybridMultilevel"/>
    <w:tmpl w:val="15E4502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AE3AEE"/>
    <w:multiLevelType w:val="hybridMultilevel"/>
    <w:tmpl w:val="18C0E0F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EF2AEA"/>
    <w:multiLevelType w:val="hybridMultilevel"/>
    <w:tmpl w:val="3450621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8E2CF9"/>
    <w:multiLevelType w:val="hybridMultilevel"/>
    <w:tmpl w:val="E61A166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5E2F51"/>
    <w:multiLevelType w:val="hybridMultilevel"/>
    <w:tmpl w:val="C1E29A9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AFA1102"/>
    <w:multiLevelType w:val="hybridMultilevel"/>
    <w:tmpl w:val="F570902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C15C22"/>
    <w:multiLevelType w:val="hybridMultilevel"/>
    <w:tmpl w:val="C19280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3"/>
  </w:num>
  <w:num w:numId="4">
    <w:abstractNumId w:val="10"/>
  </w:num>
  <w:num w:numId="5">
    <w:abstractNumId w:val="0"/>
  </w:num>
  <w:num w:numId="6">
    <w:abstractNumId w:val="23"/>
  </w:num>
  <w:num w:numId="7">
    <w:abstractNumId w:val="15"/>
  </w:num>
  <w:num w:numId="8">
    <w:abstractNumId w:val="19"/>
  </w:num>
  <w:num w:numId="9">
    <w:abstractNumId w:val="1"/>
  </w:num>
  <w:num w:numId="10">
    <w:abstractNumId w:val="20"/>
  </w:num>
  <w:num w:numId="11">
    <w:abstractNumId w:val="14"/>
  </w:num>
  <w:num w:numId="12">
    <w:abstractNumId w:val="17"/>
  </w:num>
  <w:num w:numId="13">
    <w:abstractNumId w:val="27"/>
  </w:num>
  <w:num w:numId="14">
    <w:abstractNumId w:val="8"/>
  </w:num>
  <w:num w:numId="15">
    <w:abstractNumId w:val="5"/>
  </w:num>
  <w:num w:numId="16">
    <w:abstractNumId w:val="26"/>
  </w:num>
  <w:num w:numId="17">
    <w:abstractNumId w:val="21"/>
  </w:num>
  <w:num w:numId="18">
    <w:abstractNumId w:val="18"/>
  </w:num>
  <w:num w:numId="19">
    <w:abstractNumId w:val="7"/>
  </w:num>
  <w:num w:numId="20">
    <w:abstractNumId w:val="13"/>
  </w:num>
  <w:num w:numId="21">
    <w:abstractNumId w:val="6"/>
  </w:num>
  <w:num w:numId="22">
    <w:abstractNumId w:val="9"/>
  </w:num>
  <w:num w:numId="23">
    <w:abstractNumId w:val="11"/>
  </w:num>
  <w:num w:numId="24">
    <w:abstractNumId w:val="24"/>
  </w:num>
  <w:num w:numId="25">
    <w:abstractNumId w:val="2"/>
  </w:num>
  <w:num w:numId="26">
    <w:abstractNumId w:val="12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18"/>
    <w:rsid w:val="000649CA"/>
    <w:rsid w:val="000653B2"/>
    <w:rsid w:val="000B7C29"/>
    <w:rsid w:val="000C49E0"/>
    <w:rsid w:val="000E4B60"/>
    <w:rsid w:val="00122637"/>
    <w:rsid w:val="0017154C"/>
    <w:rsid w:val="001A4DB8"/>
    <w:rsid w:val="001E1174"/>
    <w:rsid w:val="001E3674"/>
    <w:rsid w:val="001F228A"/>
    <w:rsid w:val="00222418"/>
    <w:rsid w:val="00226853"/>
    <w:rsid w:val="002E637A"/>
    <w:rsid w:val="00305C5F"/>
    <w:rsid w:val="00311180"/>
    <w:rsid w:val="0031646E"/>
    <w:rsid w:val="00342F9E"/>
    <w:rsid w:val="003436D7"/>
    <w:rsid w:val="00360DE4"/>
    <w:rsid w:val="00366FE1"/>
    <w:rsid w:val="0038712C"/>
    <w:rsid w:val="00426C5F"/>
    <w:rsid w:val="004444EC"/>
    <w:rsid w:val="0047172E"/>
    <w:rsid w:val="00496437"/>
    <w:rsid w:val="004C7D7D"/>
    <w:rsid w:val="005064C2"/>
    <w:rsid w:val="00517DC3"/>
    <w:rsid w:val="005247DB"/>
    <w:rsid w:val="00570012"/>
    <w:rsid w:val="00583D2A"/>
    <w:rsid w:val="005A5D0C"/>
    <w:rsid w:val="006715B7"/>
    <w:rsid w:val="006D0E21"/>
    <w:rsid w:val="006F17D9"/>
    <w:rsid w:val="006F3056"/>
    <w:rsid w:val="00704705"/>
    <w:rsid w:val="0072397D"/>
    <w:rsid w:val="007245FE"/>
    <w:rsid w:val="007312B6"/>
    <w:rsid w:val="0078511E"/>
    <w:rsid w:val="007B2BE7"/>
    <w:rsid w:val="007D3ACA"/>
    <w:rsid w:val="007D4A4D"/>
    <w:rsid w:val="007F4C86"/>
    <w:rsid w:val="00831BE3"/>
    <w:rsid w:val="00866DAD"/>
    <w:rsid w:val="008741F6"/>
    <w:rsid w:val="008A1056"/>
    <w:rsid w:val="008A3606"/>
    <w:rsid w:val="008B5BE2"/>
    <w:rsid w:val="008F1304"/>
    <w:rsid w:val="00952DDA"/>
    <w:rsid w:val="009930B5"/>
    <w:rsid w:val="009C2A8B"/>
    <w:rsid w:val="009C3CB4"/>
    <w:rsid w:val="009D6B7D"/>
    <w:rsid w:val="00A070D1"/>
    <w:rsid w:val="00A247D1"/>
    <w:rsid w:val="00A553E9"/>
    <w:rsid w:val="00A66C9C"/>
    <w:rsid w:val="00A815DD"/>
    <w:rsid w:val="00A925BC"/>
    <w:rsid w:val="00AB5E46"/>
    <w:rsid w:val="00AD4E30"/>
    <w:rsid w:val="00AF1D3E"/>
    <w:rsid w:val="00AF6BDC"/>
    <w:rsid w:val="00B45390"/>
    <w:rsid w:val="00B60D94"/>
    <w:rsid w:val="00B75F98"/>
    <w:rsid w:val="00BA3CCB"/>
    <w:rsid w:val="00BA435D"/>
    <w:rsid w:val="00BB5128"/>
    <w:rsid w:val="00C02C6E"/>
    <w:rsid w:val="00C13EBD"/>
    <w:rsid w:val="00C31AF2"/>
    <w:rsid w:val="00C33EAA"/>
    <w:rsid w:val="00C342C1"/>
    <w:rsid w:val="00C50680"/>
    <w:rsid w:val="00C7461D"/>
    <w:rsid w:val="00CC5940"/>
    <w:rsid w:val="00CD1F4D"/>
    <w:rsid w:val="00D13394"/>
    <w:rsid w:val="00D4128A"/>
    <w:rsid w:val="00D447D7"/>
    <w:rsid w:val="00D812A3"/>
    <w:rsid w:val="00DB6E1E"/>
    <w:rsid w:val="00DC5DF6"/>
    <w:rsid w:val="00DC7500"/>
    <w:rsid w:val="00DC7BDC"/>
    <w:rsid w:val="00DE651C"/>
    <w:rsid w:val="00DF57F0"/>
    <w:rsid w:val="00DF5876"/>
    <w:rsid w:val="00E7069F"/>
    <w:rsid w:val="00EB5693"/>
    <w:rsid w:val="00F17DF8"/>
    <w:rsid w:val="00F239BD"/>
    <w:rsid w:val="00F26890"/>
    <w:rsid w:val="00F34B29"/>
    <w:rsid w:val="00F414CB"/>
    <w:rsid w:val="00F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72397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17D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DF8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C1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72397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17D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DF8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C1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471</TotalTime>
  <Pages>7</Pages>
  <Words>1479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61</cp:revision>
  <dcterms:created xsi:type="dcterms:W3CDTF">2014-03-29T17:50:00Z</dcterms:created>
  <dcterms:modified xsi:type="dcterms:W3CDTF">2014-04-19T17:15:00Z</dcterms:modified>
</cp:coreProperties>
</file>